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8"/>
        <w:gridCol w:w="8473"/>
      </w:tblGrid>
      <w:tr w:rsidR="00F20CF1" w14:paraId="0A5AA7B9" w14:textId="77777777" w:rsidTr="000E4201">
        <w:tc>
          <w:tcPr>
            <w:tcW w:w="938" w:type="dxa"/>
          </w:tcPr>
          <w:p w14:paraId="2402EF2B" w14:textId="360D5661" w:rsidR="00F20CF1" w:rsidRPr="000E4201" w:rsidRDefault="00F20CF1" w:rsidP="000E4201">
            <w:pPr>
              <w:pStyle w:val="TabellenAufzhlung"/>
              <w:rPr>
                <w:b/>
                <w:sz w:val="24"/>
                <w:szCs w:val="24"/>
              </w:rPr>
            </w:pPr>
            <w:r w:rsidRPr="000E4201">
              <w:rPr>
                <w:b/>
                <w:sz w:val="24"/>
                <w:szCs w:val="24"/>
              </w:rPr>
              <w:t>Team:</w:t>
            </w:r>
          </w:p>
        </w:tc>
        <w:tc>
          <w:tcPr>
            <w:tcW w:w="8473" w:type="dxa"/>
            <w:tcBorders>
              <w:bottom w:val="single" w:sz="2" w:space="0" w:color="829CA4" w:themeColor="accent3"/>
            </w:tcBorders>
          </w:tcPr>
          <w:p w14:paraId="1F9DF8B3" w14:textId="77777777" w:rsidR="00F20CF1" w:rsidRPr="000E4201" w:rsidRDefault="00F20CF1" w:rsidP="000E4201">
            <w:pPr>
              <w:pStyle w:val="TabellenAufzhlung"/>
              <w:rPr>
                <w:sz w:val="24"/>
                <w:szCs w:val="24"/>
              </w:rPr>
            </w:pPr>
          </w:p>
        </w:tc>
      </w:tr>
    </w:tbl>
    <w:p w14:paraId="2B79DD13" w14:textId="77777777" w:rsidR="00F20CF1" w:rsidRDefault="00F20CF1" w:rsidP="00F20CF1">
      <w:pPr>
        <w:pStyle w:val="KonzeptStandard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"/>
        <w:gridCol w:w="3153"/>
        <w:gridCol w:w="1701"/>
        <w:gridCol w:w="1701"/>
      </w:tblGrid>
      <w:tr w:rsidR="00473667" w:rsidRPr="00E94A2A" w14:paraId="3B60BF14" w14:textId="1565B294" w:rsidTr="00473667">
        <w:trPr>
          <w:tblHeader/>
        </w:trPr>
        <w:tc>
          <w:tcPr>
            <w:tcW w:w="3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A7FD0C" w14:textId="77777777" w:rsidR="00473667" w:rsidRDefault="00473667" w:rsidP="00F47EA2">
            <w:pPr>
              <w:pStyle w:val="TabellenTitel0"/>
            </w:pPr>
            <w:bookmarkStart w:id="0" w:name="tw_table_656"/>
          </w:p>
          <w:p w14:paraId="5FAE6C3F" w14:textId="77777777" w:rsidR="00473667" w:rsidRDefault="00473667" w:rsidP="00F47EA2">
            <w:pPr>
              <w:pStyle w:val="TabellenTitel0"/>
            </w:pPr>
          </w:p>
          <w:p w14:paraId="3B7EF8A6" w14:textId="77777777" w:rsidR="00473667" w:rsidRDefault="00473667" w:rsidP="00F47EA2">
            <w:pPr>
              <w:pStyle w:val="TabellenTitel0"/>
            </w:pPr>
          </w:p>
          <w:p w14:paraId="05C57B94" w14:textId="417B8A8C" w:rsidR="00473667" w:rsidRPr="00E94A2A" w:rsidRDefault="00473667" w:rsidP="00F47EA2">
            <w:pPr>
              <w:pStyle w:val="TabellenTitel0"/>
            </w:pPr>
            <w:r>
              <w:t>Nr.</w:t>
            </w:r>
          </w:p>
        </w:tc>
        <w:tc>
          <w:tcPr>
            <w:tcW w:w="3153" w:type="dxa"/>
            <w:tcBorders>
              <w:bottom w:val="single" w:sz="4" w:space="0" w:color="auto"/>
            </w:tcBorders>
          </w:tcPr>
          <w:p w14:paraId="7C47DE50" w14:textId="003B4D86" w:rsidR="00473667" w:rsidRPr="00473667" w:rsidRDefault="00473667" w:rsidP="00F47EA2">
            <w:pPr>
              <w:pStyle w:val="TabellenTitel0"/>
            </w:pPr>
            <w:r w:rsidRPr="00473667">
              <w:t>Name, Vorname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B31E7CD" w14:textId="77777777" w:rsidR="00473667" w:rsidRPr="00473667" w:rsidRDefault="00473667" w:rsidP="00F47EA2">
            <w:pPr>
              <w:pStyle w:val="TabellenTitel0"/>
              <w:rPr>
                <w:sz w:val="18"/>
                <w:szCs w:val="20"/>
              </w:rPr>
            </w:pPr>
            <w:r w:rsidRPr="00473667">
              <w:rPr>
                <w:sz w:val="18"/>
                <w:szCs w:val="20"/>
              </w:rPr>
              <w:t>Mitarbeitende/r</w:t>
            </w:r>
          </w:p>
          <w:p w14:paraId="62DEAFA1" w14:textId="23472257" w:rsidR="00473667" w:rsidRPr="00473667" w:rsidRDefault="00473667" w:rsidP="00F47EA2">
            <w:pPr>
              <w:pStyle w:val="TabellenTitel0"/>
              <w:rPr>
                <w:sz w:val="16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B98B19" w14:textId="77777777" w:rsidR="00473667" w:rsidRDefault="00473667" w:rsidP="00F47EA2">
            <w:pPr>
              <w:pStyle w:val="TabellenTitel0"/>
              <w:rPr>
                <w:sz w:val="16"/>
                <w:szCs w:val="18"/>
              </w:rPr>
            </w:pPr>
            <w:r w:rsidRPr="00473667">
              <w:rPr>
                <w:sz w:val="18"/>
                <w:szCs w:val="20"/>
              </w:rPr>
              <w:t>Externe/r</w:t>
            </w:r>
          </w:p>
          <w:p w14:paraId="79809BA6" w14:textId="4F18E435" w:rsidR="00473667" w:rsidRPr="00473667" w:rsidRDefault="00473667" w:rsidP="00F47EA2">
            <w:pPr>
              <w:pStyle w:val="TabellenTitel0"/>
              <w:rPr>
                <w:sz w:val="16"/>
                <w:szCs w:val="18"/>
              </w:rPr>
            </w:pPr>
            <w:r w:rsidRPr="00473667">
              <w:rPr>
                <w:sz w:val="16"/>
                <w:szCs w:val="18"/>
              </w:rPr>
              <w:t>(</w:t>
            </w:r>
            <w:r>
              <w:rPr>
                <w:sz w:val="16"/>
                <w:szCs w:val="18"/>
              </w:rPr>
              <w:t xml:space="preserve">nur als </w:t>
            </w:r>
            <w:r w:rsidRPr="00473667">
              <w:rPr>
                <w:sz w:val="16"/>
                <w:szCs w:val="18"/>
              </w:rPr>
              <w:t xml:space="preserve">Mitglied </w:t>
            </w:r>
            <w:r>
              <w:rPr>
                <w:sz w:val="16"/>
                <w:szCs w:val="18"/>
              </w:rPr>
              <w:t xml:space="preserve">  </w:t>
            </w:r>
            <w:r w:rsidRPr="00473667">
              <w:rPr>
                <w:sz w:val="16"/>
                <w:szCs w:val="18"/>
              </w:rPr>
              <w:t>DekaBank Sport e.V.</w:t>
            </w:r>
            <w:r>
              <w:rPr>
                <w:sz w:val="16"/>
                <w:szCs w:val="18"/>
              </w:rPr>
              <w:t>, Stichtag 31.5.26</w:t>
            </w:r>
            <w:r w:rsidRPr="00473667">
              <w:rPr>
                <w:sz w:val="16"/>
                <w:szCs w:val="18"/>
              </w:rPr>
              <w:t>)</w:t>
            </w:r>
            <w:r>
              <w:rPr>
                <w:sz w:val="16"/>
                <w:szCs w:val="18"/>
              </w:rPr>
              <w:t xml:space="preserve"> </w:t>
            </w:r>
          </w:p>
        </w:tc>
      </w:tr>
      <w:tr w:rsidR="00473667" w:rsidRPr="00E94A2A" w14:paraId="699ADD8D" w14:textId="77777777" w:rsidTr="00473667">
        <w:trPr>
          <w:tblHeader/>
        </w:trPr>
        <w:tc>
          <w:tcPr>
            <w:tcW w:w="3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E48817" w14:textId="77777777" w:rsidR="00473667" w:rsidRDefault="00473667" w:rsidP="00F47EA2">
            <w:pPr>
              <w:pStyle w:val="TabellenTitel0"/>
            </w:pPr>
          </w:p>
        </w:tc>
        <w:tc>
          <w:tcPr>
            <w:tcW w:w="3153" w:type="dxa"/>
            <w:tcBorders>
              <w:bottom w:val="single" w:sz="4" w:space="0" w:color="auto"/>
            </w:tcBorders>
          </w:tcPr>
          <w:p w14:paraId="4945B8FD" w14:textId="77777777" w:rsidR="00473667" w:rsidRDefault="00473667" w:rsidP="00F47EA2">
            <w:pPr>
              <w:pStyle w:val="TabellenTitel0"/>
              <w:rPr>
                <w:b w:val="0"/>
                <w:bCs w:val="0"/>
              </w:rPr>
            </w:pP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14:paraId="50806B22" w14:textId="2DAD9A1D" w:rsidR="00473667" w:rsidRPr="00473667" w:rsidRDefault="00473667" w:rsidP="00473667">
            <w:pPr>
              <w:pStyle w:val="TabellenTitel0"/>
              <w:jc w:val="center"/>
              <w:rPr>
                <w:sz w:val="16"/>
                <w:szCs w:val="18"/>
              </w:rPr>
            </w:pPr>
            <w:r>
              <w:rPr>
                <w:sz w:val="18"/>
                <w:szCs w:val="20"/>
              </w:rPr>
              <w:t>Bitte ankreuzen</w:t>
            </w:r>
          </w:p>
        </w:tc>
      </w:tr>
      <w:tr w:rsidR="00473667" w:rsidRPr="00E94A2A" w14:paraId="179A2F72" w14:textId="55E01EDF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F2F85" w14:textId="2AE19FF5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0F61A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AA9D" w14:textId="4A01C2F7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D3CB0" w14:textId="1404ACF3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195885B9" w14:textId="20DDE017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ADE11" w14:textId="2CCB9978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2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002D7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5D3CF" w14:textId="0B808CFF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A9603" w14:textId="477D15B0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2DE67D0C" w14:textId="77777777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3F3D4" w14:textId="7FCC780D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3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5B19E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6C649" w14:textId="6D7F44C0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F2E77" w14:textId="6E8B81FD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23D221CD" w14:textId="77777777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53F11" w14:textId="6226792A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4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F9438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3BEEC" w14:textId="53555E7F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A796" w14:textId="13F1D6A2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53DDC55F" w14:textId="77777777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B82BB" w14:textId="79033691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5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F1F6D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6B134" w14:textId="4AB04FED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587E" w14:textId="538034CE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61F8CA67" w14:textId="77777777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F9340" w14:textId="0B51519D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6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0391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19FBF" w14:textId="6BE3DB3E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D8734" w14:textId="7C790715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6F6508EB" w14:textId="77777777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F358D" w14:textId="49B4AE1B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7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A9988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D35E9" w14:textId="114FCEE0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D2084" w14:textId="212A4A9D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7BE85F12" w14:textId="77777777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AF4F9" w14:textId="338812E2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8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383C2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7DFBD" w14:textId="0DAD908D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AD55F" w14:textId="548A136B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23330FF2" w14:textId="77777777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43D0" w14:textId="0649301D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9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9D9DC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4E6A0" w14:textId="4EB5FF39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837D6" w14:textId="3EEF36C5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6EAC8D55" w14:textId="77777777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F24C9" w14:textId="3D60CE1E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10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C40EC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8CEB" w14:textId="08E7830B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E3FA5" w14:textId="0EE077C6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72BA1813" w14:textId="77777777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0B16F" w14:textId="60C2E1A1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11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CB095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91C36" w14:textId="3A2FDF4A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B495B" w14:textId="70ADF0BB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159DCE4B" w14:textId="77777777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883DD" w14:textId="2F78A405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12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EDEF2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CA70F" w14:textId="67917EF0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85410" w14:textId="7EBC1B34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79428B5E" w14:textId="1489F21F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BCEE" w14:textId="272BF11C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13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4AA91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D0CE" w14:textId="7CE2E1BB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A3AA6" w14:textId="1051A605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188AC0B7" w14:textId="0848AC4E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98612" w14:textId="76A25A38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14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69663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F4F21" w14:textId="7C900DDF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6D013" w14:textId="62093125" w:rsidR="00473667" w:rsidRPr="00E94A2A" w:rsidRDefault="00473667" w:rsidP="00F20CF1">
            <w:pPr>
              <w:pStyle w:val="TabellenAufzhlung"/>
            </w:pPr>
          </w:p>
        </w:tc>
      </w:tr>
      <w:tr w:rsidR="00473667" w:rsidRPr="00E94A2A" w14:paraId="5D0B5013" w14:textId="0B695B65" w:rsidTr="00473667"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F6E4" w14:textId="4661EDEA" w:rsidR="00473667" w:rsidRPr="000E4201" w:rsidRDefault="00473667" w:rsidP="00F20CF1">
            <w:pPr>
              <w:pStyle w:val="TabellenAufzhlung"/>
              <w:rPr>
                <w:b/>
              </w:rPr>
            </w:pPr>
            <w:r w:rsidRPr="000E4201">
              <w:rPr>
                <w:b/>
              </w:rPr>
              <w:t>15</w:t>
            </w:r>
          </w:p>
        </w:tc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E904A" w14:textId="77777777" w:rsidR="00473667" w:rsidRPr="00473667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6F4F" w14:textId="3650DD48" w:rsidR="00473667" w:rsidRPr="00E94A2A" w:rsidRDefault="00473667" w:rsidP="00F20CF1">
            <w:pPr>
              <w:pStyle w:val="TabellenAufzhlung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3FA25" w14:textId="017B740B" w:rsidR="00473667" w:rsidRPr="00E94A2A" w:rsidRDefault="00473667" w:rsidP="00F20CF1">
            <w:pPr>
              <w:pStyle w:val="TabellenAufzhlung"/>
            </w:pPr>
          </w:p>
        </w:tc>
      </w:tr>
      <w:bookmarkEnd w:id="0"/>
    </w:tbl>
    <w:p w14:paraId="572DB50D" w14:textId="6034BDF1" w:rsidR="00560FF6" w:rsidRDefault="00560FF6" w:rsidP="00275D07">
      <w:pPr>
        <w:pStyle w:val="KonzeptStandardtext"/>
      </w:pP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7568"/>
      </w:tblGrid>
      <w:tr w:rsidR="000E4201" w14:paraId="28D42D6D" w14:textId="77777777" w:rsidTr="000E4201">
        <w:tc>
          <w:tcPr>
            <w:tcW w:w="1843" w:type="dxa"/>
          </w:tcPr>
          <w:p w14:paraId="400A6543" w14:textId="405A76BE" w:rsidR="000E4201" w:rsidRPr="000E4201" w:rsidRDefault="000E4201" w:rsidP="000E4201">
            <w:pPr>
              <w:pStyle w:val="TabellenAufzhlung"/>
              <w:rPr>
                <w:b/>
                <w:sz w:val="24"/>
                <w:szCs w:val="24"/>
              </w:rPr>
            </w:pPr>
          </w:p>
        </w:tc>
        <w:tc>
          <w:tcPr>
            <w:tcW w:w="7568" w:type="dxa"/>
          </w:tcPr>
          <w:p w14:paraId="69DB9AF2" w14:textId="77777777" w:rsidR="000E4201" w:rsidRDefault="000E4201" w:rsidP="000E4201">
            <w:pPr>
              <w:pStyle w:val="TabellenAufzhlung"/>
            </w:pPr>
          </w:p>
        </w:tc>
      </w:tr>
    </w:tbl>
    <w:p w14:paraId="6EDF7D92" w14:textId="77777777" w:rsidR="000E4201" w:rsidRDefault="000E4201" w:rsidP="000E4201">
      <w:pPr>
        <w:pStyle w:val="KonzeptStandardtext"/>
      </w:pP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2" w:space="0" w:color="829CA4" w:themeColor="accent3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7993"/>
      </w:tblGrid>
      <w:tr w:rsidR="000E4201" w14:paraId="0DE3DEC8" w14:textId="77777777" w:rsidTr="005116D1">
        <w:tc>
          <w:tcPr>
            <w:tcW w:w="9411" w:type="dxa"/>
            <w:gridSpan w:val="2"/>
          </w:tcPr>
          <w:p w14:paraId="7C9F7F4E" w14:textId="02A2D94C" w:rsidR="000E4201" w:rsidRDefault="000E4201" w:rsidP="000E4201">
            <w:pPr>
              <w:pStyle w:val="TabellenTitel0"/>
            </w:pPr>
            <w:r w:rsidRPr="000E4201">
              <w:t>Team-Manager/in</w:t>
            </w:r>
          </w:p>
        </w:tc>
      </w:tr>
      <w:tr w:rsidR="000E4201" w14:paraId="70087C7B" w14:textId="77777777" w:rsidTr="000E4201">
        <w:tc>
          <w:tcPr>
            <w:tcW w:w="1418" w:type="dxa"/>
            <w:tcBorders>
              <w:top w:val="single" w:sz="24" w:space="0" w:color="003745" w:themeColor="text2"/>
            </w:tcBorders>
          </w:tcPr>
          <w:p w14:paraId="69E45A36" w14:textId="24889779" w:rsidR="000E4201" w:rsidRPr="000E4201" w:rsidRDefault="000E4201" w:rsidP="000E4201">
            <w:pPr>
              <w:pStyle w:val="TabellenAufzhlung"/>
            </w:pPr>
            <w:r w:rsidRPr="000E4201">
              <w:t>Name</w:t>
            </w:r>
          </w:p>
        </w:tc>
        <w:tc>
          <w:tcPr>
            <w:tcW w:w="7993" w:type="dxa"/>
            <w:tcBorders>
              <w:top w:val="single" w:sz="24" w:space="0" w:color="003745" w:themeColor="text2"/>
            </w:tcBorders>
          </w:tcPr>
          <w:p w14:paraId="7865AF71" w14:textId="77777777" w:rsidR="000E4201" w:rsidRDefault="000E4201" w:rsidP="000E4201">
            <w:pPr>
              <w:pStyle w:val="TabellenAufzhlung"/>
            </w:pPr>
          </w:p>
        </w:tc>
      </w:tr>
      <w:tr w:rsidR="000E4201" w14:paraId="344FF9EB" w14:textId="77777777" w:rsidTr="000E4201">
        <w:tc>
          <w:tcPr>
            <w:tcW w:w="1418" w:type="dxa"/>
          </w:tcPr>
          <w:p w14:paraId="4FDD82E4" w14:textId="4973351D" w:rsidR="000E4201" w:rsidRPr="000E4201" w:rsidRDefault="000E4201" w:rsidP="000E4201">
            <w:pPr>
              <w:pStyle w:val="TabellenAufzhlung"/>
            </w:pPr>
            <w:r w:rsidRPr="000E4201">
              <w:t>OE /</w:t>
            </w:r>
            <w:r w:rsidR="004650B7">
              <w:t xml:space="preserve"> </w:t>
            </w:r>
            <w:r w:rsidRPr="000E4201">
              <w:t>Bereich</w:t>
            </w:r>
          </w:p>
        </w:tc>
        <w:tc>
          <w:tcPr>
            <w:tcW w:w="7993" w:type="dxa"/>
          </w:tcPr>
          <w:p w14:paraId="7FF34FF9" w14:textId="77777777" w:rsidR="000E4201" w:rsidRDefault="000E4201" w:rsidP="000E4201">
            <w:pPr>
              <w:pStyle w:val="TabellenAufzhlung"/>
            </w:pPr>
          </w:p>
        </w:tc>
      </w:tr>
      <w:tr w:rsidR="000E4201" w14:paraId="7C0ECFD4" w14:textId="77777777" w:rsidTr="00967F66">
        <w:tc>
          <w:tcPr>
            <w:tcW w:w="1418" w:type="dxa"/>
            <w:tcBorders>
              <w:bottom w:val="single" w:sz="2" w:space="0" w:color="829CA4" w:themeColor="accent3"/>
            </w:tcBorders>
          </w:tcPr>
          <w:p w14:paraId="0017A4EB" w14:textId="55D586F2" w:rsidR="000E4201" w:rsidRPr="000E4201" w:rsidRDefault="000E4201" w:rsidP="000E4201">
            <w:pPr>
              <w:pStyle w:val="TabellenAufzhlung"/>
            </w:pPr>
            <w:r w:rsidRPr="000E4201">
              <w:t>Tel. mobil</w:t>
            </w:r>
          </w:p>
        </w:tc>
        <w:tc>
          <w:tcPr>
            <w:tcW w:w="7993" w:type="dxa"/>
            <w:tcBorders>
              <w:bottom w:val="single" w:sz="2" w:space="0" w:color="829CA4" w:themeColor="accent3"/>
            </w:tcBorders>
          </w:tcPr>
          <w:p w14:paraId="261E8631" w14:textId="77777777" w:rsidR="000E4201" w:rsidRDefault="000E4201" w:rsidP="000E4201">
            <w:pPr>
              <w:pStyle w:val="TabellenAufzhlung"/>
            </w:pPr>
          </w:p>
        </w:tc>
      </w:tr>
      <w:tr w:rsidR="000E4201" w14:paraId="5631B7EF" w14:textId="77777777" w:rsidTr="00967F66">
        <w:tc>
          <w:tcPr>
            <w:tcW w:w="1418" w:type="dxa"/>
            <w:tcBorders>
              <w:top w:val="single" w:sz="2" w:space="0" w:color="829CA4" w:themeColor="accent3"/>
              <w:bottom w:val="single" w:sz="24" w:space="0" w:color="003745" w:themeColor="text2"/>
            </w:tcBorders>
          </w:tcPr>
          <w:p w14:paraId="1387C6FE" w14:textId="7BA6C8AD" w:rsidR="000E4201" w:rsidRPr="000E4201" w:rsidRDefault="000E4201" w:rsidP="000E4201">
            <w:pPr>
              <w:pStyle w:val="TabellenAufzhlung"/>
            </w:pPr>
            <w:r w:rsidRPr="000E4201">
              <w:t>E-Mail</w:t>
            </w:r>
          </w:p>
        </w:tc>
        <w:tc>
          <w:tcPr>
            <w:tcW w:w="7993" w:type="dxa"/>
            <w:tcBorders>
              <w:top w:val="single" w:sz="2" w:space="0" w:color="829CA4" w:themeColor="accent3"/>
              <w:bottom w:val="single" w:sz="24" w:space="0" w:color="003745" w:themeColor="text2"/>
            </w:tcBorders>
          </w:tcPr>
          <w:p w14:paraId="5AE9CB86" w14:textId="77777777" w:rsidR="000E4201" w:rsidRDefault="000E4201" w:rsidP="000E4201">
            <w:pPr>
              <w:pStyle w:val="TabellenAufzhlung"/>
            </w:pPr>
          </w:p>
        </w:tc>
      </w:tr>
    </w:tbl>
    <w:p w14:paraId="0F8790A3" w14:textId="382051BB" w:rsidR="00A97CAE" w:rsidRDefault="00A97CAE" w:rsidP="00275D07">
      <w:pPr>
        <w:pStyle w:val="KonzeptStandardtext"/>
      </w:pPr>
    </w:p>
    <w:tbl>
      <w:tblPr>
        <w:tblStyle w:val="Tabellenraster"/>
        <w:tblW w:w="0" w:type="auto"/>
        <w:tblInd w:w="-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opyright by Templeton &amp; Webster GmbH"/>
      </w:tblPr>
      <w:tblGrid>
        <w:gridCol w:w="227"/>
        <w:gridCol w:w="227"/>
        <w:gridCol w:w="227"/>
        <w:gridCol w:w="113"/>
        <w:gridCol w:w="3458"/>
        <w:gridCol w:w="227"/>
      </w:tblGrid>
      <w:tr w:rsidR="000E4201" w14:paraId="4CCADA15" w14:textId="77777777" w:rsidTr="00523652">
        <w:trPr>
          <w:trHeight w:hRule="exact" w:val="227"/>
        </w:trPr>
        <w:tc>
          <w:tcPr>
            <w:tcW w:w="681" w:type="dxa"/>
            <w:gridSpan w:val="3"/>
            <w:vMerge w:val="restart"/>
            <w:shd w:val="clear" w:color="auto" w:fill="436A74" w:themeFill="accent1"/>
            <w:vAlign w:val="center"/>
          </w:tcPr>
          <w:p w14:paraId="11BF5C28" w14:textId="2B61AD01" w:rsidR="000E4201" w:rsidRPr="00715376" w:rsidRDefault="004650B7" w:rsidP="00523652">
            <w:pPr>
              <w:pStyle w:val="BroschreInfoboxenFlietext"/>
              <w:jc w:val="center"/>
            </w:pPr>
            <w:r w:rsidRPr="004650B7">
              <w:rPr>
                <w:noProof/>
                <w:lang w:eastAsia="de-DE"/>
              </w:rPr>
              <w:drawing>
                <wp:inline distT="0" distB="0" distL="0" distR="0" wp14:anchorId="5D36D707" wp14:editId="03777A12">
                  <wp:extent cx="324000" cy="324000"/>
                  <wp:effectExtent l="0" t="0" r="0" b="0"/>
                  <wp:docPr id="5" name="Grafik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F20C2C0-3EA9-5898-8EFF-0537B395CBF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4">
                            <a:extLst>
                              <a:ext uri="{FF2B5EF4-FFF2-40B4-BE49-F238E27FC236}">
                                <a16:creationId xmlns:a16="http://schemas.microsoft.com/office/drawing/2014/main" id="{AF20C2C0-3EA9-5898-8EFF-0537B395CBF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3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" w:type="dxa"/>
          </w:tcPr>
          <w:p w14:paraId="753F1B4F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3458" w:type="dxa"/>
          </w:tcPr>
          <w:p w14:paraId="1107890F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227" w:type="dxa"/>
          </w:tcPr>
          <w:p w14:paraId="6921B287" w14:textId="77777777" w:rsidR="000E4201" w:rsidRPr="00715376" w:rsidRDefault="000E4201" w:rsidP="00523652">
            <w:pPr>
              <w:pStyle w:val="BroschreInfoboxenFlietext"/>
            </w:pPr>
          </w:p>
        </w:tc>
      </w:tr>
      <w:tr w:rsidR="000E4201" w14:paraId="21D99A46" w14:textId="77777777" w:rsidTr="00523652">
        <w:trPr>
          <w:trHeight w:hRule="exact" w:val="227"/>
        </w:trPr>
        <w:tc>
          <w:tcPr>
            <w:tcW w:w="681" w:type="dxa"/>
            <w:gridSpan w:val="3"/>
            <w:vMerge/>
            <w:shd w:val="clear" w:color="auto" w:fill="436A74" w:themeFill="accent1"/>
          </w:tcPr>
          <w:p w14:paraId="1D1D26D5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113" w:type="dxa"/>
          </w:tcPr>
          <w:p w14:paraId="02676CA2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3458" w:type="dxa"/>
            <w:shd w:val="clear" w:color="auto" w:fill="DAD2BA" w:themeFill="background2"/>
          </w:tcPr>
          <w:p w14:paraId="54BF3F9E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  <w:shd w:val="clear" w:color="auto" w:fill="DAD2BA" w:themeFill="background2"/>
          </w:tcPr>
          <w:p w14:paraId="47F87627" w14:textId="77777777" w:rsidR="000E4201" w:rsidRPr="00715376" w:rsidRDefault="000E4201" w:rsidP="00523652">
            <w:pPr>
              <w:pStyle w:val="BroschreInfoboxenFlietext"/>
            </w:pPr>
          </w:p>
        </w:tc>
      </w:tr>
      <w:tr w:rsidR="000E4201" w14:paraId="429D2609" w14:textId="77777777" w:rsidTr="00523652">
        <w:trPr>
          <w:trHeight w:hRule="exact" w:val="227"/>
        </w:trPr>
        <w:tc>
          <w:tcPr>
            <w:tcW w:w="681" w:type="dxa"/>
            <w:gridSpan w:val="3"/>
            <w:vMerge/>
            <w:shd w:val="clear" w:color="auto" w:fill="436A74" w:themeFill="accent1"/>
          </w:tcPr>
          <w:p w14:paraId="34003CAF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113" w:type="dxa"/>
          </w:tcPr>
          <w:p w14:paraId="0824C378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3458" w:type="dxa"/>
            <w:vMerge w:val="restart"/>
            <w:shd w:val="clear" w:color="auto" w:fill="DAD2BA" w:themeFill="background2"/>
            <w:tcMar>
              <w:left w:w="227" w:type="dxa"/>
              <w:right w:w="0" w:type="dxa"/>
            </w:tcMar>
          </w:tcPr>
          <w:p w14:paraId="056B876C" w14:textId="073F74FA" w:rsidR="000E4201" w:rsidRDefault="000E4201" w:rsidP="00523652">
            <w:pPr>
              <w:pStyle w:val="BroschreInfoboxenHeadline"/>
            </w:pPr>
            <w:r>
              <w:t>Hinweis:</w:t>
            </w:r>
          </w:p>
          <w:p w14:paraId="0936EFE3" w14:textId="77777777" w:rsidR="000E4201" w:rsidRDefault="000E4201" w:rsidP="00523652">
            <w:pPr>
              <w:pStyle w:val="BroschreInfoboxenFlietext"/>
            </w:pPr>
          </w:p>
          <w:p w14:paraId="1B9D8D0B" w14:textId="61624700" w:rsidR="00F87231" w:rsidRDefault="000E4201" w:rsidP="003845A7">
            <w:pPr>
              <w:pStyle w:val="BroschreInfoboxenFlietext"/>
            </w:pPr>
            <w:r w:rsidRPr="000E4201">
              <w:t xml:space="preserve">Bitte Teammeldung als PDF an </w:t>
            </w:r>
            <w:r>
              <w:br/>
            </w:r>
            <w:hyperlink r:id="rId9" w:history="1">
              <w:r w:rsidR="00967F66" w:rsidRPr="00ED3053">
                <w:rPr>
                  <w:rStyle w:val="Hyperlink"/>
                  <w:u w:val="none"/>
                </w:rPr>
                <w:t>betriebssport@deka.de</w:t>
              </w:r>
            </w:hyperlink>
            <w:r w:rsidRPr="000E4201">
              <w:t xml:space="preserve"> senden. </w:t>
            </w:r>
            <w:r w:rsidR="00967F66">
              <w:br/>
            </w:r>
            <w:r w:rsidRPr="000E4201">
              <w:t>Für die Vergabe der Teilnahmeplätze beim Turnier zählt die Reihenfolge des Maileingangs.</w:t>
            </w:r>
          </w:p>
        </w:tc>
        <w:tc>
          <w:tcPr>
            <w:tcW w:w="227" w:type="dxa"/>
            <w:vMerge w:val="restart"/>
            <w:shd w:val="clear" w:color="auto" w:fill="DAD2BA" w:themeFill="background2"/>
          </w:tcPr>
          <w:p w14:paraId="06388D9B" w14:textId="77777777" w:rsidR="000E4201" w:rsidRPr="00715376" w:rsidRDefault="000E4201" w:rsidP="00523652">
            <w:pPr>
              <w:pStyle w:val="BroschreInfoboxenFlietext"/>
            </w:pPr>
          </w:p>
        </w:tc>
      </w:tr>
      <w:tr w:rsidR="000E4201" w14:paraId="76AFA1AA" w14:textId="77777777" w:rsidTr="00523652">
        <w:trPr>
          <w:trHeight w:hRule="exact" w:val="113"/>
        </w:trPr>
        <w:tc>
          <w:tcPr>
            <w:tcW w:w="227" w:type="dxa"/>
          </w:tcPr>
          <w:p w14:paraId="21C8FFFD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</w:tcPr>
          <w:p w14:paraId="371142C9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</w:tcPr>
          <w:p w14:paraId="2C3BE380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113" w:type="dxa"/>
          </w:tcPr>
          <w:p w14:paraId="10936E1C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3458" w:type="dxa"/>
            <w:vMerge/>
            <w:shd w:val="clear" w:color="auto" w:fill="DAD2BA" w:themeFill="background2"/>
          </w:tcPr>
          <w:p w14:paraId="02F3DC07" w14:textId="77777777" w:rsidR="000E4201" w:rsidRDefault="000E4201" w:rsidP="00523652">
            <w:pPr>
              <w:pStyle w:val="BroschreInfoboxenFlietext"/>
            </w:pPr>
          </w:p>
        </w:tc>
        <w:tc>
          <w:tcPr>
            <w:tcW w:w="227" w:type="dxa"/>
            <w:vMerge/>
            <w:shd w:val="clear" w:color="auto" w:fill="DAD2BA" w:themeFill="background2"/>
          </w:tcPr>
          <w:p w14:paraId="604CA054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</w:tr>
      <w:tr w:rsidR="000E4201" w14:paraId="596A9286" w14:textId="77777777" w:rsidTr="00763BD5">
        <w:tc>
          <w:tcPr>
            <w:tcW w:w="227" w:type="dxa"/>
            <w:vMerge w:val="restart"/>
            <w:tcBorders>
              <w:bottom w:val="nil"/>
            </w:tcBorders>
          </w:tcPr>
          <w:p w14:paraId="4AD9DDDC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  <w:vMerge w:val="restart"/>
            <w:tcBorders>
              <w:bottom w:val="nil"/>
            </w:tcBorders>
            <w:shd w:val="clear" w:color="auto" w:fill="DAD2BA" w:themeFill="background2"/>
          </w:tcPr>
          <w:p w14:paraId="2321185E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  <w:vMerge w:val="restart"/>
            <w:tcBorders>
              <w:bottom w:val="nil"/>
            </w:tcBorders>
            <w:shd w:val="clear" w:color="auto" w:fill="DAD2BA" w:themeFill="background2"/>
          </w:tcPr>
          <w:p w14:paraId="47B080A6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113" w:type="dxa"/>
            <w:vMerge w:val="restart"/>
            <w:tcBorders>
              <w:bottom w:val="nil"/>
            </w:tcBorders>
            <w:shd w:val="clear" w:color="auto" w:fill="DAD2BA" w:themeFill="background2"/>
          </w:tcPr>
          <w:p w14:paraId="59444A7A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3458" w:type="dxa"/>
            <w:vMerge/>
            <w:tcBorders>
              <w:bottom w:val="nil"/>
            </w:tcBorders>
            <w:shd w:val="clear" w:color="auto" w:fill="DAD2BA" w:themeFill="background2"/>
          </w:tcPr>
          <w:p w14:paraId="2BEA12EC" w14:textId="77777777" w:rsidR="000E4201" w:rsidRDefault="000E4201" w:rsidP="00523652">
            <w:pPr>
              <w:pStyle w:val="BroschreInfoboxenFlietext"/>
            </w:pPr>
          </w:p>
        </w:tc>
        <w:tc>
          <w:tcPr>
            <w:tcW w:w="227" w:type="dxa"/>
            <w:tcBorders>
              <w:bottom w:val="nil"/>
            </w:tcBorders>
            <w:shd w:val="clear" w:color="auto" w:fill="DAD2BA" w:themeFill="background2"/>
          </w:tcPr>
          <w:p w14:paraId="4DE4B117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</w:tr>
      <w:tr w:rsidR="000E4201" w14:paraId="17820E5B" w14:textId="77777777" w:rsidTr="00523652">
        <w:trPr>
          <w:trHeight w:hRule="exact" w:val="227"/>
        </w:trPr>
        <w:tc>
          <w:tcPr>
            <w:tcW w:w="227" w:type="dxa"/>
            <w:vMerge/>
            <w:shd w:val="clear" w:color="auto" w:fill="auto"/>
          </w:tcPr>
          <w:p w14:paraId="68841058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227" w:type="dxa"/>
            <w:vMerge/>
            <w:shd w:val="clear" w:color="auto" w:fill="auto"/>
          </w:tcPr>
          <w:p w14:paraId="2D73EEDD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  <w:vMerge/>
            <w:shd w:val="clear" w:color="auto" w:fill="auto"/>
          </w:tcPr>
          <w:p w14:paraId="539F6788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113" w:type="dxa"/>
            <w:vMerge/>
            <w:shd w:val="clear" w:color="auto" w:fill="auto"/>
          </w:tcPr>
          <w:p w14:paraId="25539EAE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3458" w:type="dxa"/>
            <w:shd w:val="clear" w:color="auto" w:fill="DAD2BA" w:themeFill="background2"/>
          </w:tcPr>
          <w:p w14:paraId="13FB3DA0" w14:textId="77777777" w:rsidR="000E4201" w:rsidRPr="0021109C" w:rsidRDefault="000E4201" w:rsidP="00523652">
            <w:pPr>
              <w:pStyle w:val="BroschreInfoboxenFlietext"/>
              <w:rPr>
                <w:color w:val="FFFFFF" w:themeColor="background1"/>
              </w:rPr>
            </w:pPr>
          </w:p>
        </w:tc>
        <w:tc>
          <w:tcPr>
            <w:tcW w:w="227" w:type="dxa"/>
            <w:shd w:val="clear" w:color="auto" w:fill="DAD2BA" w:themeFill="background2"/>
          </w:tcPr>
          <w:p w14:paraId="2877D062" w14:textId="77777777" w:rsidR="000E4201" w:rsidRPr="00715376" w:rsidRDefault="000E4201" w:rsidP="00523652">
            <w:pPr>
              <w:pStyle w:val="BroschreInfoboxenFlietext"/>
            </w:pPr>
          </w:p>
        </w:tc>
      </w:tr>
      <w:tr w:rsidR="000E4201" w14:paraId="6087016C" w14:textId="77777777" w:rsidTr="00523652">
        <w:trPr>
          <w:trHeight w:hRule="exact" w:val="227"/>
        </w:trPr>
        <w:tc>
          <w:tcPr>
            <w:tcW w:w="227" w:type="dxa"/>
            <w:vMerge/>
            <w:shd w:val="clear" w:color="auto" w:fill="auto"/>
          </w:tcPr>
          <w:p w14:paraId="736D68DC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227" w:type="dxa"/>
            <w:shd w:val="clear" w:color="auto" w:fill="auto"/>
          </w:tcPr>
          <w:p w14:paraId="475CBBC7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227" w:type="dxa"/>
            <w:shd w:val="clear" w:color="auto" w:fill="auto"/>
          </w:tcPr>
          <w:p w14:paraId="4B9CA4DF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113" w:type="dxa"/>
            <w:shd w:val="clear" w:color="auto" w:fill="auto"/>
          </w:tcPr>
          <w:p w14:paraId="536DE836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3458" w:type="dxa"/>
            <w:shd w:val="clear" w:color="auto" w:fill="auto"/>
          </w:tcPr>
          <w:p w14:paraId="3A723A5B" w14:textId="77777777" w:rsidR="000E4201" w:rsidRPr="00715376" w:rsidRDefault="000E4201" w:rsidP="00523652">
            <w:pPr>
              <w:pStyle w:val="BroschreInfoboxenFlietext"/>
            </w:pPr>
          </w:p>
        </w:tc>
        <w:tc>
          <w:tcPr>
            <w:tcW w:w="227" w:type="dxa"/>
            <w:shd w:val="clear" w:color="auto" w:fill="auto"/>
          </w:tcPr>
          <w:p w14:paraId="4B358DA0" w14:textId="77777777" w:rsidR="000E4201" w:rsidRPr="00715376" w:rsidRDefault="000E4201" w:rsidP="00523652">
            <w:pPr>
              <w:pStyle w:val="BroschreInfoboxenFlietext"/>
            </w:pPr>
          </w:p>
        </w:tc>
      </w:tr>
    </w:tbl>
    <w:p w14:paraId="4C0BA95E" w14:textId="77777777" w:rsidR="003845A7" w:rsidRDefault="003845A7" w:rsidP="003845A7">
      <w:pPr>
        <w:pStyle w:val="KonzeptStandardtext"/>
      </w:pPr>
    </w:p>
    <w:p w14:paraId="37948978" w14:textId="63FF9C94" w:rsidR="003845A7" w:rsidRPr="003845A7" w:rsidRDefault="003845A7" w:rsidP="003845A7">
      <w:pPr>
        <w:pStyle w:val="KonzeptStandardtext"/>
      </w:pPr>
    </w:p>
    <w:sectPr w:rsidR="003845A7" w:rsidRPr="003845A7" w:rsidSect="003845A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2835" w:right="1021" w:bottom="851" w:left="1474" w:header="1043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AD19B3" w14:textId="77777777" w:rsidR="0013244B" w:rsidRDefault="0013244B">
      <w:r>
        <w:separator/>
      </w:r>
    </w:p>
  </w:endnote>
  <w:endnote w:type="continuationSeparator" w:id="0">
    <w:p w14:paraId="2B554C27" w14:textId="77777777" w:rsidR="0013244B" w:rsidRDefault="00132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kaFrutiger 45 Light">
    <w:panose1 w:val="020B0303030504020204"/>
    <w:charset w:val="00"/>
    <w:family w:val="swiss"/>
    <w:pitch w:val="variable"/>
    <w:sig w:usb0="800000AF" w:usb1="5000204A" w:usb2="00000000" w:usb3="00000000" w:csb0="0000009B" w:csb1="00000000"/>
    <w:embedRegular r:id="rId1" w:fontKey="{88ED4596-F7FA-4E30-9240-C10AC3DD66B3}"/>
    <w:embedBold r:id="rId2" w:fontKey="{656EADB5-EC5A-4CC6-B90C-60D19C8C0D9A}"/>
    <w:embedBoldItalic r:id="rId3" w:fontKey="{63DEB297-220A-4CE0-8B3E-AF4D740F3DB0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057BB669-C6BB-4FD0-A949-77B6258E0E16}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  <w:embedRegular r:id="rId5" w:fontKey="{F80CFAB0-7512-4A6A-8F14-8327F159091F}"/>
    <w:embedBold r:id="rId6" w:fontKey="{A1C0C4CA-1A26-45E1-826C-56462C43FE5A}"/>
  </w:font>
  <w:font w:name="Sparkasse Rg">
    <w:panose1 w:val="020B0504050602020204"/>
    <w:charset w:val="00"/>
    <w:family w:val="swiss"/>
    <w:pitch w:val="variable"/>
    <w:sig w:usb0="800000AF" w:usb1="5000205B" w:usb2="00000000" w:usb3="00000000" w:csb0="00000093" w:csb1="00000000"/>
    <w:embedRegular r:id="rId7" w:fontKey="{CE3B2A8D-0681-438C-80B9-DBDC9C48947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03F38" w14:textId="77777777" w:rsidR="00473667" w:rsidRDefault="0047366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0FE20" w14:textId="77777777" w:rsidR="00473667" w:rsidRDefault="0047366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20725" w14:textId="77777777" w:rsidR="00473667" w:rsidRDefault="0047366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64F63" w14:textId="77777777" w:rsidR="0013244B" w:rsidRDefault="0013244B">
      <w:r>
        <w:separator/>
      </w:r>
    </w:p>
  </w:footnote>
  <w:footnote w:type="continuationSeparator" w:id="0">
    <w:p w14:paraId="5537A1A4" w14:textId="77777777" w:rsidR="0013244B" w:rsidRDefault="00132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CD019" w14:textId="77777777" w:rsidR="00473667" w:rsidRDefault="0047366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F4E01" w14:textId="50F2E3A5" w:rsidR="00A852B9" w:rsidRPr="00692BDA" w:rsidRDefault="002A3D3C" w:rsidP="00560FF6">
    <w:pPr>
      <w:rPr>
        <w:color w:val="FFFFFF"/>
      </w:rPr>
    </w:pPr>
    <w:r>
      <w:rPr>
        <w:noProof/>
        <w:color w:val="FFFFFF"/>
        <w:lang w:eastAsia="de-DE"/>
      </w:rPr>
      <w:drawing>
        <wp:anchor distT="0" distB="0" distL="114300" distR="114300" simplePos="0" relativeHeight="251664384" behindDoc="0" locked="0" layoutInCell="1" allowOverlap="1" wp14:anchorId="11F8F3D1" wp14:editId="73C79BF7">
          <wp:simplePos x="0" y="0"/>
          <wp:positionH relativeFrom="column">
            <wp:posOffset>4314190</wp:posOffset>
          </wp:positionH>
          <wp:positionV relativeFrom="paragraph">
            <wp:posOffset>-295910</wp:posOffset>
          </wp:positionV>
          <wp:extent cx="1674461" cy="720000"/>
          <wp:effectExtent l="0" t="0" r="2540" b="4445"/>
          <wp:wrapNone/>
          <wp:docPr id="1734447796" name="Grafik 17344477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8861870" name="Grafik 93886187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4461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20DCA">
      <w:rPr>
        <w:noProof/>
        <w:color w:val="FFFFFF"/>
        <w:lang w:eastAsia="de-DE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04AFBE6" wp14:editId="74BC0199">
              <wp:simplePos x="0" y="0"/>
              <wp:positionH relativeFrom="page">
                <wp:posOffset>935990</wp:posOffset>
              </wp:positionH>
              <wp:positionV relativeFrom="page">
                <wp:posOffset>1314450</wp:posOffset>
              </wp:positionV>
              <wp:extent cx="3852000" cy="190800"/>
              <wp:effectExtent l="0" t="0" r="15240" b="0"/>
              <wp:wrapNone/>
              <wp:docPr id="1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2000" cy="190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6066" w:type="dxa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6066"/>
                          </w:tblGrid>
                          <w:tr w:rsidR="00F20CF1" w:rsidRPr="00B53210" w14:paraId="652C9A22" w14:textId="77777777" w:rsidTr="00CC5DB0">
                            <w:trPr>
                              <w:trHeight w:val="1105"/>
                            </w:trPr>
                            <w:tc>
                              <w:tcPr>
                                <w:tcW w:w="6066" w:type="dxa"/>
                              </w:tcPr>
                              <w:p w14:paraId="69AE7788" w14:textId="77777777" w:rsidR="00F20CF1" w:rsidRPr="00B53210" w:rsidRDefault="00F20CF1" w:rsidP="00F20CF1">
                                <w:pPr>
                                  <w:pStyle w:val="KonzeptStandardtext"/>
                                  <w:rPr>
                                    <w:b/>
                                    <w:sz w:val="16"/>
                                  </w:rPr>
                                </w:pPr>
                              </w:p>
                            </w:tc>
                          </w:tr>
                        </w:tbl>
                        <w:p w14:paraId="7B22029C" w14:textId="77777777" w:rsidR="00820DCA" w:rsidRPr="00B53210" w:rsidRDefault="00820DCA" w:rsidP="00820DCA">
                          <w:pPr>
                            <w:spacing w:line="300" w:lineRule="exact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4AFBE6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6" type="#_x0000_t202" style="position:absolute;margin-left:73.7pt;margin-top:103.5pt;width:303.3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" filled="f" stroked="f">
              <v:textbox inset="0,0,0,0">
                <w:txbxContent>
                  <w:tbl>
                    <w:tblPr>
                      <w:tblW w:w="6066" w:type="dxa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6066"/>
                    </w:tblGrid>
                    <w:tr w:rsidR="00F20CF1" w:rsidRPr="00B53210" w14:paraId="652C9A22" w14:textId="77777777" w:rsidTr="00CC5DB0">
                      <w:trPr>
                        <w:trHeight w:val="1105"/>
                      </w:trPr>
                      <w:tc>
                        <w:tcPr>
                          <w:tcW w:w="6066" w:type="dxa"/>
                        </w:tcPr>
                        <w:p w14:paraId="69AE7788" w14:textId="77777777" w:rsidR="00F20CF1" w:rsidRPr="00B53210" w:rsidRDefault="00F20CF1" w:rsidP="00F20CF1">
                          <w:pPr>
                            <w:pStyle w:val="KonzeptStandardtext"/>
                            <w:rPr>
                              <w:b/>
                              <w:sz w:val="16"/>
                            </w:rPr>
                          </w:pPr>
                        </w:p>
                      </w:tc>
                    </w:tr>
                  </w:tbl>
                  <w:p w14:paraId="7B22029C" w14:textId="77777777" w:rsidR="00820DCA" w:rsidRPr="00B53210" w:rsidRDefault="00820DCA" w:rsidP="00820DCA">
                    <w:pPr>
                      <w:spacing w:line="300" w:lineRule="exact"/>
                      <w:rPr>
                        <w:color w:val="FFFFFF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59008D">
      <w:rPr>
        <w:noProof/>
        <w:color w:val="FFFFFF"/>
        <w:lang w:eastAsia="de-DE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59D65D96" wp14:editId="4DE7DF16">
              <wp:simplePos x="0" y="0"/>
              <wp:positionH relativeFrom="page">
                <wp:posOffset>935990</wp:posOffset>
              </wp:positionH>
              <wp:positionV relativeFrom="page">
                <wp:posOffset>360045</wp:posOffset>
              </wp:positionV>
              <wp:extent cx="3852000" cy="684000"/>
              <wp:effectExtent l="0" t="0" r="15240" b="1905"/>
              <wp:wrapNone/>
              <wp:docPr id="2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2000" cy="68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6066" w:type="dxa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6066"/>
                          </w:tblGrid>
                          <w:tr w:rsidR="00560FF6" w:rsidRPr="00AE3781" w14:paraId="0384E185" w14:textId="77777777" w:rsidTr="00CC5DB0">
                            <w:trPr>
                              <w:trHeight w:val="1105"/>
                            </w:trPr>
                            <w:tc>
                              <w:tcPr>
                                <w:tcW w:w="6066" w:type="dxa"/>
                              </w:tcPr>
                              <w:p w14:paraId="2223D3F5" w14:textId="510C812B" w:rsidR="00560FF6" w:rsidRDefault="00E13CBA" w:rsidP="006E7498">
                                <w:pPr>
                                  <w:pStyle w:val="Zertifikatberschrift1"/>
                                </w:pPr>
                                <w:r>
                                  <w:t>Deka-</w:t>
                                </w:r>
                                <w:proofErr w:type="spellStart"/>
                                <w:r>
                                  <w:t>Fussballcup</w:t>
                                </w:r>
                                <w:proofErr w:type="spellEnd"/>
                                <w:r>
                                  <w:t xml:space="preserve"> 202</w:t>
                                </w:r>
                                <w:r w:rsidR="00473667">
                                  <w:t>6</w:t>
                                </w:r>
                              </w:p>
                              <w:p w14:paraId="53872AE1" w14:textId="415667FA" w:rsidR="00560FF6" w:rsidRPr="00AE3781" w:rsidRDefault="00F20CF1" w:rsidP="006E7498">
                                <w:pPr>
                                  <w:pStyle w:val="Zertifikatberschrift2"/>
                                </w:pPr>
                                <w:r w:rsidRPr="00F20CF1">
                                  <w:t>Teammeldung</w:t>
                                </w:r>
                              </w:p>
                            </w:tc>
                          </w:tr>
                        </w:tbl>
                        <w:p w14:paraId="1BCC4E63" w14:textId="77777777" w:rsidR="00560FF6" w:rsidRPr="00AE3781" w:rsidRDefault="00560FF6" w:rsidP="00560FF6">
                          <w:pPr>
                            <w:spacing w:line="300" w:lineRule="exact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9D65D96" id="_x0000_s1027" type="#_x0000_t202" style="position:absolute;margin-left:73.7pt;margin-top:28.35pt;width:303.3pt;height:53.8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" filled="f" stroked="f">
              <v:textbox inset="0,0,0,0">
                <w:txbxContent>
                  <w:tbl>
                    <w:tblPr>
                      <w:tblW w:w="6066" w:type="dxa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6066"/>
                    </w:tblGrid>
                    <w:tr w:rsidR="00560FF6" w:rsidRPr="00AE3781" w14:paraId="0384E185" w14:textId="77777777" w:rsidTr="00CC5DB0">
                      <w:trPr>
                        <w:trHeight w:val="1105"/>
                      </w:trPr>
                      <w:tc>
                        <w:tcPr>
                          <w:tcW w:w="6066" w:type="dxa"/>
                        </w:tcPr>
                        <w:p w14:paraId="2223D3F5" w14:textId="510C812B" w:rsidR="00560FF6" w:rsidRDefault="00E13CBA" w:rsidP="006E7498">
                          <w:pPr>
                            <w:pStyle w:val="Zertifikatberschrift1"/>
                          </w:pPr>
                          <w:r>
                            <w:t>Deka-</w:t>
                          </w:r>
                          <w:proofErr w:type="spellStart"/>
                          <w:r>
                            <w:t>Fussballcup</w:t>
                          </w:r>
                          <w:proofErr w:type="spellEnd"/>
                          <w:r>
                            <w:t xml:space="preserve"> 202</w:t>
                          </w:r>
                          <w:r w:rsidR="00473667">
                            <w:t>6</w:t>
                          </w:r>
                        </w:p>
                        <w:p w14:paraId="53872AE1" w14:textId="415667FA" w:rsidR="00560FF6" w:rsidRPr="00AE3781" w:rsidRDefault="00F20CF1" w:rsidP="006E7498">
                          <w:pPr>
                            <w:pStyle w:val="Zertifikatberschrift2"/>
                          </w:pPr>
                          <w:r w:rsidRPr="00F20CF1">
                            <w:t>Teammeldung</w:t>
                          </w:r>
                        </w:p>
                      </w:tc>
                    </w:tr>
                  </w:tbl>
                  <w:p w14:paraId="1BCC4E63" w14:textId="77777777" w:rsidR="00560FF6" w:rsidRPr="00AE3781" w:rsidRDefault="00560FF6" w:rsidP="00560FF6">
                    <w:pPr>
                      <w:spacing w:line="300" w:lineRule="exact"/>
                      <w:rPr>
                        <w:color w:val="FFFFFF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DE1D0" w14:textId="77777777" w:rsidR="00A97CAE" w:rsidRPr="00692BDA" w:rsidRDefault="00A97CAE" w:rsidP="00A97CAE">
    <w:pPr>
      <w:rPr>
        <w:color w:val="FFFFFF"/>
      </w:rPr>
    </w:pPr>
    <w:r w:rsidRPr="00D909D0">
      <w:rPr>
        <w:noProof/>
        <w:lang w:eastAsia="de-DE"/>
      </w:rPr>
      <w:drawing>
        <wp:anchor distT="0" distB="0" distL="114300" distR="114300" simplePos="0" relativeHeight="251660288" behindDoc="0" locked="0" layoutInCell="1" allowOverlap="1" wp14:anchorId="6910A17E" wp14:editId="3E103BE9">
          <wp:simplePos x="0" y="0"/>
          <wp:positionH relativeFrom="page">
            <wp:posOffset>5835650</wp:posOffset>
          </wp:positionH>
          <wp:positionV relativeFrom="page">
            <wp:posOffset>360045</wp:posOffset>
          </wp:positionV>
          <wp:extent cx="1080000" cy="1080000"/>
          <wp:effectExtent l="0" t="0" r="6350" b="6350"/>
          <wp:wrapNone/>
          <wp:docPr id="4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Grafik 7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108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FFFFFF"/>
        <w:lang w:eastAsia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FD72B05" wp14:editId="4C9A1C55">
              <wp:simplePos x="0" y="0"/>
              <wp:positionH relativeFrom="page">
                <wp:posOffset>935990</wp:posOffset>
              </wp:positionH>
              <wp:positionV relativeFrom="page">
                <wp:posOffset>360045</wp:posOffset>
              </wp:positionV>
              <wp:extent cx="4320000" cy="684000"/>
              <wp:effectExtent l="0" t="0" r="4445" b="1905"/>
              <wp:wrapNone/>
              <wp:docPr id="3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0000" cy="68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6804" w:type="dxa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6804"/>
                          </w:tblGrid>
                          <w:tr w:rsidR="00A97CAE" w:rsidRPr="00AE3781" w14:paraId="2799219F" w14:textId="77777777" w:rsidTr="006E7498">
                            <w:trPr>
                              <w:trHeight w:val="1105"/>
                            </w:trPr>
                            <w:tc>
                              <w:tcPr>
                                <w:tcW w:w="5865" w:type="dxa"/>
                              </w:tcPr>
                              <w:p w14:paraId="657F4334" w14:textId="77777777" w:rsidR="00A97CAE" w:rsidRDefault="00A97CAE" w:rsidP="006E7498">
                                <w:pPr>
                                  <w:pStyle w:val="Zertifikatberschrift1"/>
                                </w:pPr>
                                <w:r w:rsidRPr="00AE3781">
                                  <w:t>Titel</w:t>
                                </w:r>
                                <w:r>
                                  <w:t>.</w:t>
                                </w:r>
                              </w:p>
                              <w:p w14:paraId="5E421128" w14:textId="77777777" w:rsidR="00A97CAE" w:rsidRPr="00AE3781" w:rsidRDefault="00A97CAE" w:rsidP="006E7498">
                                <w:pPr>
                                  <w:pStyle w:val="Zertifikatberschrift2"/>
                                </w:pPr>
                                <w:r>
                                  <w:t>Untertitel.</w:t>
                                </w:r>
                              </w:p>
                            </w:tc>
                          </w:tr>
                        </w:tbl>
                        <w:p w14:paraId="38AB8E6E" w14:textId="77777777" w:rsidR="00A97CAE" w:rsidRPr="00AE3781" w:rsidRDefault="00A97CAE" w:rsidP="00A97CAE">
                          <w:pPr>
                            <w:spacing w:line="300" w:lineRule="exact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D72B05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73.7pt;margin-top:28.35pt;width:340.15pt;height:53.8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" filled="f" stroked="f">
              <v:textbox inset="0,0,0,0">
                <w:txbxContent>
                  <w:tbl>
                    <w:tblPr>
                      <w:tblW w:w="6804" w:type="dxa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6804"/>
                    </w:tblGrid>
                    <w:tr w:rsidR="00A97CAE" w:rsidRPr="00AE3781" w14:paraId="2799219F" w14:textId="77777777" w:rsidTr="006E7498">
                      <w:trPr>
                        <w:trHeight w:val="1105"/>
                      </w:trPr>
                      <w:tc>
                        <w:tcPr>
                          <w:tcW w:w="5865" w:type="dxa"/>
                        </w:tcPr>
                        <w:p w14:paraId="657F4334" w14:textId="77777777" w:rsidR="00A97CAE" w:rsidRDefault="00A97CAE" w:rsidP="006E7498">
                          <w:pPr>
                            <w:pStyle w:val="Zertifikatberschrift1"/>
                          </w:pPr>
                          <w:r w:rsidRPr="00AE3781">
                            <w:t>Titel</w:t>
                          </w:r>
                          <w:r>
                            <w:t>.</w:t>
                          </w:r>
                        </w:p>
                        <w:p w14:paraId="5E421128" w14:textId="77777777" w:rsidR="00A97CAE" w:rsidRPr="00AE3781" w:rsidRDefault="00A97CAE" w:rsidP="006E7498">
                          <w:pPr>
                            <w:pStyle w:val="Zertifikatberschrift2"/>
                          </w:pPr>
                          <w:r>
                            <w:t>Untertitel.</w:t>
                          </w:r>
                        </w:p>
                      </w:tc>
                    </w:tr>
                  </w:tbl>
                  <w:p w14:paraId="38AB8E6E" w14:textId="77777777" w:rsidR="00A97CAE" w:rsidRPr="00AE3781" w:rsidRDefault="00A97CAE" w:rsidP="00A97CAE">
                    <w:pPr>
                      <w:spacing w:line="300" w:lineRule="exact"/>
                      <w:rPr>
                        <w:color w:val="FFFFFF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14:paraId="373CD62F" w14:textId="77777777" w:rsidR="0074207B" w:rsidRPr="0074207B" w:rsidRDefault="0074207B" w:rsidP="0074207B">
    <w:pPr>
      <w:rPr>
        <w:color w:val="FFFFF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1F2151A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06E70F4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FFADC6A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FDE35B4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8"/>
    <w:multiLevelType w:val="singleLevel"/>
    <w:tmpl w:val="26AE5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142A79"/>
    <w:multiLevelType w:val="hybridMultilevel"/>
    <w:tmpl w:val="342A86AA"/>
    <w:lvl w:ilvl="0" w:tplc="97648276">
      <w:start w:val="1"/>
      <w:numFmt w:val="bullet"/>
      <w:pStyle w:val="BroschreFlietextEbene2"/>
      <w:lvlText w:val="■"/>
      <w:lvlJc w:val="left"/>
      <w:pPr>
        <w:ind w:left="720" w:hanging="360"/>
      </w:pPr>
      <w:rPr>
        <w:rFonts w:ascii="Arial" w:hAnsi="Arial" w:hint="default"/>
        <w:color w:val="B6AD8A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3C3C69"/>
    <w:multiLevelType w:val="hybridMultilevel"/>
    <w:tmpl w:val="0B10D0AA"/>
    <w:lvl w:ilvl="0" w:tplc="96D6012C">
      <w:start w:val="1"/>
      <w:numFmt w:val="bullet"/>
      <w:pStyle w:val="TabellenAufzhlung2"/>
      <w:lvlText w:val="■"/>
      <w:lvlJc w:val="left"/>
      <w:pPr>
        <w:ind w:left="862" w:hanging="360"/>
      </w:pPr>
      <w:rPr>
        <w:rFonts w:ascii="Arial" w:hAnsi="Arial" w:hint="default"/>
        <w:color w:val="B6AD8A"/>
        <w:sz w:val="18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04B374E9"/>
    <w:multiLevelType w:val="multilevel"/>
    <w:tmpl w:val="02EE9E7A"/>
    <w:lvl w:ilvl="0">
      <w:start w:val="1"/>
      <w:numFmt w:val="decimal"/>
      <w:lvlRestart w:val="0"/>
      <w:lvlText w:val="%1.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05"/>
        </w:tabs>
        <w:ind w:left="505" w:hanging="505"/>
      </w:pPr>
      <w:rPr>
        <w:rFonts w:hint="default"/>
      </w:rPr>
    </w:lvl>
    <w:lvl w:ilvl="3">
      <w:start w:val="1"/>
      <w:numFmt w:val="decimal"/>
      <w:lvlText w:val="%1.%2.%3.%4."/>
      <w:lvlJc w:val="left"/>
      <w:rPr>
        <w:rFonts w:ascii="DekaFrutiger 45 Light" w:hAnsi="DekaFrutiger 45 Light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3745" w:themeColor="text2"/>
        <w:spacing w:val="0"/>
        <w:kern w:val="0"/>
        <w:position w:val="0"/>
        <w:sz w:val="18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 w15:restartNumberingAfterBreak="0">
    <w:nsid w:val="062450C6"/>
    <w:multiLevelType w:val="hybridMultilevel"/>
    <w:tmpl w:val="5FAA5594"/>
    <w:lvl w:ilvl="0" w:tplc="88BE51A4">
      <w:start w:val="1"/>
      <w:numFmt w:val="bullet"/>
      <w:pStyle w:val="TabellenAufzhlung1grau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0000"/>
        <w:sz w:val="18"/>
      </w:rPr>
    </w:lvl>
    <w:lvl w:ilvl="1" w:tplc="040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DF0030"/>
        <w:sz w:val="18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6692BE5"/>
    <w:multiLevelType w:val="hybridMultilevel"/>
    <w:tmpl w:val="2B7A2BB8"/>
    <w:lvl w:ilvl="0" w:tplc="46EE6586">
      <w:start w:val="1"/>
      <w:numFmt w:val="bullet"/>
      <w:lvlText w:val="–"/>
      <w:lvlJc w:val="left"/>
      <w:pPr>
        <w:tabs>
          <w:tab w:val="num" w:pos="644"/>
        </w:tabs>
        <w:ind w:left="1072" w:hanging="358"/>
      </w:pPr>
      <w:rPr>
        <w:rFonts w:ascii="DekaFrutiger 45 Light" w:hAnsi="DekaFrutiger 45 Light" w:hint="default"/>
        <w:color w:val="auto"/>
      </w:rPr>
    </w:lvl>
    <w:lvl w:ilvl="1" w:tplc="A1B89B9C">
      <w:start w:val="1"/>
      <w:numFmt w:val="bullet"/>
      <w:pStyle w:val="Aufzhlung3schwarz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0000" w:themeColor="text1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833655"/>
    <w:multiLevelType w:val="hybridMultilevel"/>
    <w:tmpl w:val="7478B766"/>
    <w:lvl w:ilvl="0" w:tplc="BDBC50E6">
      <w:start w:val="1"/>
      <w:numFmt w:val="bullet"/>
      <w:lvlText w:val="■"/>
      <w:lvlJc w:val="left"/>
      <w:pPr>
        <w:tabs>
          <w:tab w:val="num" w:pos="170"/>
        </w:tabs>
        <w:ind w:left="0" w:firstLine="0"/>
      </w:pPr>
      <w:rPr>
        <w:rFonts w:ascii="Arial" w:hAnsi="Arial" w:hint="default"/>
        <w:color w:val="FF0000"/>
      </w:rPr>
    </w:lvl>
    <w:lvl w:ilvl="1" w:tplc="78D8803A">
      <w:start w:val="1"/>
      <w:numFmt w:val="bullet"/>
      <w:pStyle w:val="Aufzhlung2"/>
      <w:lvlText w:val="■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B6AD8A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55198E"/>
    <w:multiLevelType w:val="hybridMultilevel"/>
    <w:tmpl w:val="E9B09DFC"/>
    <w:lvl w:ilvl="0" w:tplc="276E0FCC">
      <w:start w:val="1"/>
      <w:numFmt w:val="bullet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0000"/>
        <w:sz w:val="16"/>
      </w:rPr>
    </w:lvl>
    <w:lvl w:ilvl="1" w:tplc="0407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DF0030"/>
        <w:sz w:val="18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FB5890"/>
    <w:multiLevelType w:val="hybridMultilevel"/>
    <w:tmpl w:val="8C6470D6"/>
    <w:lvl w:ilvl="0" w:tplc="25D84DC2">
      <w:start w:val="1"/>
      <w:numFmt w:val="bullet"/>
      <w:pStyle w:val="TabellenAufzhlung3"/>
      <w:lvlText w:val="–"/>
      <w:lvlJc w:val="left"/>
      <w:pPr>
        <w:ind w:left="1004" w:hanging="360"/>
      </w:pPr>
      <w:rPr>
        <w:rFonts w:ascii="Arial" w:hAnsi="Arial" w:hint="default"/>
        <w:color w:val="003745" w:themeColor="text2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19673424"/>
    <w:multiLevelType w:val="hybridMultilevel"/>
    <w:tmpl w:val="5DE0DFB8"/>
    <w:lvl w:ilvl="0" w:tplc="29D2AEAA">
      <w:start w:val="1"/>
      <w:numFmt w:val="bullet"/>
      <w:pStyle w:val="TabellenAufzhlung3grau"/>
      <w:lvlText w:val="–"/>
      <w:lvlJc w:val="left"/>
      <w:pPr>
        <w:ind w:left="1004" w:hanging="360"/>
      </w:pPr>
      <w:rPr>
        <w:rFonts w:ascii="Arial" w:hAnsi="Arial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20D118E2"/>
    <w:multiLevelType w:val="hybridMultilevel"/>
    <w:tmpl w:val="D0780686"/>
    <w:lvl w:ilvl="0" w:tplc="B2F87FF6">
      <w:start w:val="1"/>
      <w:numFmt w:val="bullet"/>
      <w:pStyle w:val="TabellenAufzhlung2grau"/>
      <w:lvlText w:val="■"/>
      <w:lvlJc w:val="left"/>
      <w:pPr>
        <w:ind w:left="862" w:hanging="360"/>
      </w:pPr>
      <w:rPr>
        <w:rFonts w:ascii="Arial" w:hAnsi="Arial" w:hint="default"/>
        <w:color w:val="000000" w:themeColor="text1"/>
        <w:sz w:val="18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5" w15:restartNumberingAfterBreak="0">
    <w:nsid w:val="2CCF45EB"/>
    <w:multiLevelType w:val="hybridMultilevel"/>
    <w:tmpl w:val="C7DE3450"/>
    <w:lvl w:ilvl="0" w:tplc="3C5C0452">
      <w:start w:val="1"/>
      <w:numFmt w:val="bullet"/>
      <w:pStyle w:val="TabellenAufzhlung1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3745" w:themeColor="text2"/>
        <w:sz w:val="1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A051D5"/>
    <w:multiLevelType w:val="multilevel"/>
    <w:tmpl w:val="6EC62FEC"/>
    <w:lvl w:ilvl="0">
      <w:start w:val="1"/>
      <w:numFmt w:val="decimal"/>
      <w:lvlRestart w:val="0"/>
      <w:pStyle w:val="Konzeptberschrift1mNum"/>
      <w:lvlText w:val="%1.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1">
      <w:start w:val="1"/>
      <w:numFmt w:val="decimal"/>
      <w:pStyle w:val="Konzeptberschrift2mNum"/>
      <w:lvlText w:val="%1.%2."/>
      <w:lvlJc w:val="left"/>
      <w:pPr>
        <w:tabs>
          <w:tab w:val="num" w:pos="431"/>
        </w:tabs>
        <w:ind w:left="431" w:hanging="431"/>
      </w:pPr>
      <w:rPr>
        <w:rFonts w:hint="default"/>
      </w:rPr>
    </w:lvl>
    <w:lvl w:ilvl="2">
      <w:start w:val="1"/>
      <w:numFmt w:val="decimal"/>
      <w:pStyle w:val="Konzeptberschrift3mNum"/>
      <w:lvlText w:val="%1.%2.%3."/>
      <w:lvlJc w:val="left"/>
      <w:pPr>
        <w:tabs>
          <w:tab w:val="num" w:pos="505"/>
        </w:tabs>
        <w:ind w:left="505" w:hanging="505"/>
      </w:pPr>
      <w:rPr>
        <w:rFonts w:hint="default"/>
      </w:rPr>
    </w:lvl>
    <w:lvl w:ilvl="3">
      <w:start w:val="1"/>
      <w:numFmt w:val="decimal"/>
      <w:pStyle w:val="Konzeptberschrift4mNum"/>
      <w:lvlText w:val="%1.%2.%3.%4."/>
      <w:lvlJc w:val="left"/>
      <w:pPr>
        <w:tabs>
          <w:tab w:val="num" w:pos="4962"/>
        </w:tabs>
        <w:ind w:left="4395" w:firstLine="567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7" w15:restartNumberingAfterBreak="0">
    <w:nsid w:val="349272EF"/>
    <w:multiLevelType w:val="hybridMultilevel"/>
    <w:tmpl w:val="58CE332C"/>
    <w:lvl w:ilvl="0" w:tplc="949A40E6">
      <w:start w:val="1"/>
      <w:numFmt w:val="decimal"/>
      <w:pStyle w:val="KonzeptAufzhlung123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644E5B"/>
    <w:multiLevelType w:val="multilevel"/>
    <w:tmpl w:val="30CC937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Konzeptberschrift2mNumgro"/>
      <w:lvlText w:val="%1.%2."/>
      <w:lvlJc w:val="left"/>
      <w:pPr>
        <w:ind w:left="792" w:hanging="432"/>
      </w:pPr>
    </w:lvl>
    <w:lvl w:ilvl="2">
      <w:start w:val="1"/>
      <w:numFmt w:val="decimal"/>
      <w:pStyle w:val="Konzeptberschrift3mNumgro"/>
      <w:lvlText w:val="%1.%2.%3."/>
      <w:lvlJc w:val="left"/>
      <w:pPr>
        <w:ind w:left="1224" w:hanging="504"/>
      </w:pPr>
    </w:lvl>
    <w:lvl w:ilvl="3">
      <w:start w:val="1"/>
      <w:numFmt w:val="decimal"/>
      <w:pStyle w:val="Konzeptberschrift4mNumgro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7FE3E1D"/>
    <w:multiLevelType w:val="hybridMultilevel"/>
    <w:tmpl w:val="3580FF88"/>
    <w:lvl w:ilvl="0" w:tplc="ABAA092E">
      <w:start w:val="1"/>
      <w:numFmt w:val="bullet"/>
      <w:pStyle w:val="KonzeptStandardaufzhlung2"/>
      <w:lvlText w:val="■"/>
      <w:lvlJc w:val="left"/>
      <w:pPr>
        <w:tabs>
          <w:tab w:val="num" w:pos="170"/>
        </w:tabs>
        <w:ind w:left="0" w:firstLine="0"/>
      </w:pPr>
      <w:rPr>
        <w:rFonts w:ascii="Arial" w:hAnsi="Arial" w:hint="default"/>
        <w:color w:val="B6AD8A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61771E"/>
    <w:multiLevelType w:val="multilevel"/>
    <w:tmpl w:val="04070023"/>
    <w:styleLink w:val="ArtikelAbschnitt"/>
    <w:lvl w:ilvl="0">
      <w:start w:val="1"/>
      <w:numFmt w:val="upperRoman"/>
      <w:lvlText w:val="Artikel %1."/>
      <w:lvlJc w:val="left"/>
      <w:pPr>
        <w:tabs>
          <w:tab w:val="num" w:pos="1080"/>
        </w:tabs>
        <w:ind w:left="0" w:firstLine="0"/>
      </w:pPr>
    </w:lvl>
    <w:lvl w:ilvl="1">
      <w:start w:val="1"/>
      <w:numFmt w:val="decimalZero"/>
      <w:isLgl/>
      <w:lvlText w:val="Abschnitt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1" w15:restartNumberingAfterBreak="0">
    <w:nsid w:val="408F731B"/>
    <w:multiLevelType w:val="hybridMultilevel"/>
    <w:tmpl w:val="93DA89D8"/>
    <w:lvl w:ilvl="0" w:tplc="46EE6586">
      <w:start w:val="1"/>
      <w:numFmt w:val="bullet"/>
      <w:lvlText w:val="–"/>
      <w:lvlJc w:val="left"/>
      <w:pPr>
        <w:tabs>
          <w:tab w:val="num" w:pos="644"/>
        </w:tabs>
        <w:ind w:left="1072" w:hanging="358"/>
      </w:pPr>
      <w:rPr>
        <w:rFonts w:ascii="DekaFrutiger 45 Light" w:hAnsi="DekaFrutiger 45 Light" w:hint="default"/>
        <w:color w:val="auto"/>
      </w:rPr>
    </w:lvl>
    <w:lvl w:ilvl="1" w:tplc="961ADE9E">
      <w:start w:val="1"/>
      <w:numFmt w:val="bullet"/>
      <w:pStyle w:val="Aufzhlung1schwarz"/>
      <w:lvlText w:val="■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0000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B61653"/>
    <w:multiLevelType w:val="hybridMultilevel"/>
    <w:tmpl w:val="155A5E86"/>
    <w:lvl w:ilvl="0" w:tplc="D1D6B27E">
      <w:start w:val="1"/>
      <w:numFmt w:val="bullet"/>
      <w:pStyle w:val="Aufzhlung1"/>
      <w:lvlText w:val="■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003745" w:themeColor="text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F84C87"/>
    <w:multiLevelType w:val="hybridMultilevel"/>
    <w:tmpl w:val="05D4E374"/>
    <w:lvl w:ilvl="0" w:tplc="6A8E43A2">
      <w:start w:val="1"/>
      <w:numFmt w:val="bullet"/>
      <w:pStyle w:val="BroschreFlietextEbene1"/>
      <w:lvlText w:val="■"/>
      <w:lvlJc w:val="left"/>
      <w:pPr>
        <w:ind w:left="720" w:hanging="360"/>
      </w:pPr>
      <w:rPr>
        <w:rFonts w:ascii="Arial" w:hAnsi="Arial" w:hint="default"/>
        <w:color w:val="003745" w:themeColor="text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BA1D9D"/>
    <w:multiLevelType w:val="multilevel"/>
    <w:tmpl w:val="0407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 w15:restartNumberingAfterBreak="0">
    <w:nsid w:val="4D5D3780"/>
    <w:multiLevelType w:val="hybridMultilevel"/>
    <w:tmpl w:val="DC205B92"/>
    <w:lvl w:ilvl="0" w:tplc="A87AEF06">
      <w:start w:val="1"/>
      <w:numFmt w:val="bullet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3745" w:themeColor="text2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D63299"/>
    <w:multiLevelType w:val="hybridMultilevel"/>
    <w:tmpl w:val="4D0C2B08"/>
    <w:lvl w:ilvl="0" w:tplc="60B0B210">
      <w:start w:val="1"/>
      <w:numFmt w:val="bullet"/>
      <w:pStyle w:val="Aufzhlung3"/>
      <w:lvlText w:val="–"/>
      <w:lvlJc w:val="left"/>
      <w:pPr>
        <w:tabs>
          <w:tab w:val="num" w:pos="717"/>
        </w:tabs>
        <w:ind w:left="717" w:hanging="360"/>
      </w:pPr>
      <w:rPr>
        <w:rFonts w:ascii="Arial" w:hAnsi="Arial" w:hint="default"/>
        <w:color w:val="003745" w:themeColor="text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EE5807"/>
    <w:multiLevelType w:val="hybridMultilevel"/>
    <w:tmpl w:val="E7B0EC58"/>
    <w:lvl w:ilvl="0" w:tplc="AD5C335C">
      <w:start w:val="1"/>
      <w:numFmt w:val="bullet"/>
      <w:pStyle w:val="KonzeptStandardaufzhlung2gro"/>
      <w:lvlText w:val="■"/>
      <w:lvlJc w:val="left"/>
      <w:pPr>
        <w:tabs>
          <w:tab w:val="num" w:pos="170"/>
        </w:tabs>
        <w:ind w:left="0" w:firstLine="0"/>
      </w:pPr>
      <w:rPr>
        <w:rFonts w:ascii="Arial" w:hAnsi="Arial" w:hint="default"/>
        <w:color w:val="B6AD8A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C70DA4"/>
    <w:multiLevelType w:val="hybridMultilevel"/>
    <w:tmpl w:val="207A4ADA"/>
    <w:lvl w:ilvl="0" w:tplc="E3D6337C">
      <w:start w:val="1"/>
      <w:numFmt w:val="bullet"/>
      <w:pStyle w:val="BroschreFlietextEbene2inHinweisbox"/>
      <w:lvlText w:val="■"/>
      <w:lvlJc w:val="left"/>
      <w:pPr>
        <w:ind w:left="720" w:hanging="360"/>
      </w:pPr>
      <w:rPr>
        <w:rFonts w:ascii="Arial" w:hAnsi="Arial" w:hint="default"/>
        <w:color w:val="685D57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F31427"/>
    <w:multiLevelType w:val="multilevel"/>
    <w:tmpl w:val="0407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0" w15:restartNumberingAfterBreak="0">
    <w:nsid w:val="60E20947"/>
    <w:multiLevelType w:val="hybridMultilevel"/>
    <w:tmpl w:val="AF0E2C20"/>
    <w:lvl w:ilvl="0" w:tplc="4DF631EC">
      <w:start w:val="1"/>
      <w:numFmt w:val="bullet"/>
      <w:pStyle w:val="KonzeptStandardaufzhlung"/>
      <w:lvlText w:val="■"/>
      <w:lvlJc w:val="left"/>
      <w:pPr>
        <w:tabs>
          <w:tab w:val="num" w:pos="170"/>
        </w:tabs>
        <w:ind w:left="0" w:firstLine="0"/>
      </w:pPr>
      <w:rPr>
        <w:rFonts w:ascii="Arial" w:hAnsi="Arial" w:hint="default"/>
        <w:color w:val="003745" w:themeColor="text2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321702"/>
    <w:multiLevelType w:val="hybridMultilevel"/>
    <w:tmpl w:val="E9F4D002"/>
    <w:lvl w:ilvl="0" w:tplc="62560202">
      <w:start w:val="1"/>
      <w:numFmt w:val="bullet"/>
      <w:lvlText w:val="■"/>
      <w:lvlJc w:val="left"/>
      <w:pPr>
        <w:tabs>
          <w:tab w:val="num" w:pos="142"/>
        </w:tabs>
        <w:ind w:left="142" w:hanging="142"/>
      </w:pPr>
      <w:rPr>
        <w:rFonts w:ascii="Arial" w:hAnsi="Arial" w:hint="default"/>
        <w:color w:val="003745" w:themeColor="text2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8F64D1"/>
    <w:multiLevelType w:val="hybridMultilevel"/>
    <w:tmpl w:val="C9E02A26"/>
    <w:lvl w:ilvl="0" w:tplc="75D61CEA">
      <w:start w:val="1"/>
      <w:numFmt w:val="lowerLetter"/>
      <w:pStyle w:val="KonzeptAufzhlungabc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9615C6"/>
    <w:multiLevelType w:val="hybridMultilevel"/>
    <w:tmpl w:val="A9C8E602"/>
    <w:lvl w:ilvl="0" w:tplc="608C60CE">
      <w:start w:val="1"/>
      <w:numFmt w:val="bullet"/>
      <w:pStyle w:val="BroschreFlietextEbene3"/>
      <w:lvlText w:val="–"/>
      <w:lvlJc w:val="left"/>
      <w:pPr>
        <w:ind w:left="720" w:hanging="360"/>
      </w:pPr>
      <w:rPr>
        <w:rFonts w:ascii="Arial" w:hAnsi="Arial" w:hint="default"/>
        <w:color w:val="003745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8A6FE6"/>
    <w:multiLevelType w:val="multilevel"/>
    <w:tmpl w:val="1F848B8A"/>
    <w:lvl w:ilvl="0">
      <w:start w:val="1"/>
      <w:numFmt w:val="decimal"/>
      <w:pStyle w:val="berschrift1"/>
      <w:lvlText w:val="%1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1584" w:hanging="1584"/>
      </w:pPr>
      <w:rPr>
        <w:rFonts w:hint="default"/>
      </w:rPr>
    </w:lvl>
  </w:abstractNum>
  <w:num w:numId="1" w16cid:durableId="13194347">
    <w:abstractNumId w:val="29"/>
  </w:num>
  <w:num w:numId="2" w16cid:durableId="760875281">
    <w:abstractNumId w:val="24"/>
  </w:num>
  <w:num w:numId="3" w16cid:durableId="694962081">
    <w:abstractNumId w:val="20"/>
  </w:num>
  <w:num w:numId="4" w16cid:durableId="1212574867">
    <w:abstractNumId w:val="22"/>
  </w:num>
  <w:num w:numId="5" w16cid:durableId="1604267952">
    <w:abstractNumId w:val="10"/>
  </w:num>
  <w:num w:numId="6" w16cid:durableId="1985625829">
    <w:abstractNumId w:val="21"/>
  </w:num>
  <w:num w:numId="7" w16cid:durableId="1755007601">
    <w:abstractNumId w:val="26"/>
  </w:num>
  <w:num w:numId="8" w16cid:durableId="287318646">
    <w:abstractNumId w:val="9"/>
  </w:num>
  <w:num w:numId="9" w16cid:durableId="8258508">
    <w:abstractNumId w:val="23"/>
  </w:num>
  <w:num w:numId="10" w16cid:durableId="1493914753">
    <w:abstractNumId w:val="5"/>
  </w:num>
  <w:num w:numId="11" w16cid:durableId="446461410">
    <w:abstractNumId w:val="28"/>
  </w:num>
  <w:num w:numId="12" w16cid:durableId="1060789597">
    <w:abstractNumId w:val="33"/>
  </w:num>
  <w:num w:numId="13" w16cid:durableId="109011409">
    <w:abstractNumId w:val="19"/>
  </w:num>
  <w:num w:numId="14" w16cid:durableId="1740247952">
    <w:abstractNumId w:val="30"/>
  </w:num>
  <w:num w:numId="15" w16cid:durableId="1411733151">
    <w:abstractNumId w:val="27"/>
  </w:num>
  <w:num w:numId="16" w16cid:durableId="1135416671">
    <w:abstractNumId w:val="16"/>
  </w:num>
  <w:num w:numId="17" w16cid:durableId="405421357">
    <w:abstractNumId w:val="4"/>
  </w:num>
  <w:num w:numId="18" w16cid:durableId="192113818">
    <w:abstractNumId w:val="3"/>
  </w:num>
  <w:num w:numId="19" w16cid:durableId="1310938775">
    <w:abstractNumId w:val="2"/>
  </w:num>
  <w:num w:numId="20" w16cid:durableId="1056855177">
    <w:abstractNumId w:val="1"/>
  </w:num>
  <w:num w:numId="21" w16cid:durableId="300620510">
    <w:abstractNumId w:val="0"/>
  </w:num>
  <w:num w:numId="22" w16cid:durableId="2123452020">
    <w:abstractNumId w:val="31"/>
  </w:num>
  <w:num w:numId="23" w16cid:durableId="2120448844">
    <w:abstractNumId w:val="11"/>
  </w:num>
  <w:num w:numId="24" w16cid:durableId="1436365138">
    <w:abstractNumId w:val="34"/>
  </w:num>
  <w:num w:numId="25" w16cid:durableId="666061516">
    <w:abstractNumId w:val="17"/>
  </w:num>
  <w:num w:numId="26" w16cid:durableId="1158038601">
    <w:abstractNumId w:val="32"/>
  </w:num>
  <w:num w:numId="27" w16cid:durableId="1318537474">
    <w:abstractNumId w:val="7"/>
  </w:num>
  <w:num w:numId="28" w16cid:durableId="1689867166">
    <w:abstractNumId w:val="25"/>
  </w:num>
  <w:num w:numId="29" w16cid:durableId="1547789024">
    <w:abstractNumId w:val="6"/>
  </w:num>
  <w:num w:numId="30" w16cid:durableId="1844783435">
    <w:abstractNumId w:val="12"/>
  </w:num>
  <w:num w:numId="31" w16cid:durableId="539166395">
    <w:abstractNumId w:val="14"/>
  </w:num>
  <w:num w:numId="32" w16cid:durableId="1206721761">
    <w:abstractNumId w:val="13"/>
  </w:num>
  <w:num w:numId="33" w16cid:durableId="1397320258">
    <w:abstractNumId w:val="18"/>
  </w:num>
  <w:num w:numId="34" w16cid:durableId="1013147822">
    <w:abstractNumId w:val="15"/>
  </w:num>
  <w:num w:numId="35" w16cid:durableId="272249211">
    <w:abstractNumId w:val="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cumentProtection w:edit="forms" w:enforcement="0"/>
  <w:defaultTabStop w:val="709"/>
  <w:autoHyphenation/>
  <w:hyphenationZone w:val="4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octype" w:val="SPECIAL_10"/>
    <w:docVar w:name="language" w:val="GERMAN"/>
    <w:docVar w:name="UID" w:val="d_77"/>
  </w:docVars>
  <w:rsids>
    <w:rsidRoot w:val="00F962CB"/>
    <w:rsid w:val="00005769"/>
    <w:rsid w:val="00010488"/>
    <w:rsid w:val="000141CF"/>
    <w:rsid w:val="00027FF7"/>
    <w:rsid w:val="000419DA"/>
    <w:rsid w:val="00052185"/>
    <w:rsid w:val="000529CD"/>
    <w:rsid w:val="00053D20"/>
    <w:rsid w:val="00064F54"/>
    <w:rsid w:val="0008042C"/>
    <w:rsid w:val="0009782C"/>
    <w:rsid w:val="000B1446"/>
    <w:rsid w:val="000C20FE"/>
    <w:rsid w:val="000D661E"/>
    <w:rsid w:val="000E4201"/>
    <w:rsid w:val="000F7897"/>
    <w:rsid w:val="001125F0"/>
    <w:rsid w:val="00126978"/>
    <w:rsid w:val="001272C5"/>
    <w:rsid w:val="001313F4"/>
    <w:rsid w:val="0013244B"/>
    <w:rsid w:val="00144130"/>
    <w:rsid w:val="00177057"/>
    <w:rsid w:val="00191EF1"/>
    <w:rsid w:val="00197493"/>
    <w:rsid w:val="001C3BC1"/>
    <w:rsid w:val="001C3CA9"/>
    <w:rsid w:val="0023285B"/>
    <w:rsid w:val="00235D46"/>
    <w:rsid w:val="00236BC8"/>
    <w:rsid w:val="00275D07"/>
    <w:rsid w:val="002A3D3C"/>
    <w:rsid w:val="002C0B5D"/>
    <w:rsid w:val="00351775"/>
    <w:rsid w:val="00377395"/>
    <w:rsid w:val="003845A7"/>
    <w:rsid w:val="00392DB4"/>
    <w:rsid w:val="003A14AF"/>
    <w:rsid w:val="003D0B5A"/>
    <w:rsid w:val="003E30F9"/>
    <w:rsid w:val="0041324B"/>
    <w:rsid w:val="004247E2"/>
    <w:rsid w:val="00427AA2"/>
    <w:rsid w:val="00434A21"/>
    <w:rsid w:val="0044179C"/>
    <w:rsid w:val="00451891"/>
    <w:rsid w:val="004650B7"/>
    <w:rsid w:val="00472D9C"/>
    <w:rsid w:val="00473667"/>
    <w:rsid w:val="004906FA"/>
    <w:rsid w:val="00495008"/>
    <w:rsid w:val="004E5305"/>
    <w:rsid w:val="004E62E3"/>
    <w:rsid w:val="00505612"/>
    <w:rsid w:val="00521092"/>
    <w:rsid w:val="00560FF6"/>
    <w:rsid w:val="005730CE"/>
    <w:rsid w:val="0057786A"/>
    <w:rsid w:val="00587E25"/>
    <w:rsid w:val="0059008D"/>
    <w:rsid w:val="005B18F5"/>
    <w:rsid w:val="005F4A71"/>
    <w:rsid w:val="00624CAA"/>
    <w:rsid w:val="00633D0E"/>
    <w:rsid w:val="0068583F"/>
    <w:rsid w:val="00692BDA"/>
    <w:rsid w:val="0069775A"/>
    <w:rsid w:val="006978AF"/>
    <w:rsid w:val="006A2900"/>
    <w:rsid w:val="006D573D"/>
    <w:rsid w:val="006E7498"/>
    <w:rsid w:val="0071681D"/>
    <w:rsid w:val="00740D76"/>
    <w:rsid w:val="0074207B"/>
    <w:rsid w:val="00763BD5"/>
    <w:rsid w:val="007656D2"/>
    <w:rsid w:val="0078090D"/>
    <w:rsid w:val="00781DE8"/>
    <w:rsid w:val="00787B6D"/>
    <w:rsid w:val="007A33E0"/>
    <w:rsid w:val="007A6F2F"/>
    <w:rsid w:val="007B5B1A"/>
    <w:rsid w:val="00804825"/>
    <w:rsid w:val="00804A29"/>
    <w:rsid w:val="00820DCA"/>
    <w:rsid w:val="00832DD2"/>
    <w:rsid w:val="00832E7A"/>
    <w:rsid w:val="00845BDF"/>
    <w:rsid w:val="00870519"/>
    <w:rsid w:val="008950CD"/>
    <w:rsid w:val="008B6BFB"/>
    <w:rsid w:val="008C5597"/>
    <w:rsid w:val="008E7E50"/>
    <w:rsid w:val="00906E58"/>
    <w:rsid w:val="00924369"/>
    <w:rsid w:val="00930A24"/>
    <w:rsid w:val="00966DB4"/>
    <w:rsid w:val="00967F66"/>
    <w:rsid w:val="009A1A14"/>
    <w:rsid w:val="009A37E5"/>
    <w:rsid w:val="009A6241"/>
    <w:rsid w:val="009C17CF"/>
    <w:rsid w:val="009F6C46"/>
    <w:rsid w:val="00A03B8F"/>
    <w:rsid w:val="00A332BF"/>
    <w:rsid w:val="00A33F03"/>
    <w:rsid w:val="00A56235"/>
    <w:rsid w:val="00A852B9"/>
    <w:rsid w:val="00A97CAE"/>
    <w:rsid w:val="00AD6974"/>
    <w:rsid w:val="00AD7183"/>
    <w:rsid w:val="00B27041"/>
    <w:rsid w:val="00B326B0"/>
    <w:rsid w:val="00BF4F77"/>
    <w:rsid w:val="00C10297"/>
    <w:rsid w:val="00C21036"/>
    <w:rsid w:val="00C25B2D"/>
    <w:rsid w:val="00C30FE6"/>
    <w:rsid w:val="00C355A0"/>
    <w:rsid w:val="00C406DE"/>
    <w:rsid w:val="00C43321"/>
    <w:rsid w:val="00CA432A"/>
    <w:rsid w:val="00CC1A09"/>
    <w:rsid w:val="00CC5DB0"/>
    <w:rsid w:val="00CD47D3"/>
    <w:rsid w:val="00D1730B"/>
    <w:rsid w:val="00D5018D"/>
    <w:rsid w:val="00DA3608"/>
    <w:rsid w:val="00DA4994"/>
    <w:rsid w:val="00DB63EA"/>
    <w:rsid w:val="00E07171"/>
    <w:rsid w:val="00E118EE"/>
    <w:rsid w:val="00E13CBA"/>
    <w:rsid w:val="00E613D1"/>
    <w:rsid w:val="00E85EB7"/>
    <w:rsid w:val="00E90149"/>
    <w:rsid w:val="00EB061A"/>
    <w:rsid w:val="00EC3B67"/>
    <w:rsid w:val="00ED3053"/>
    <w:rsid w:val="00EF2579"/>
    <w:rsid w:val="00EF3594"/>
    <w:rsid w:val="00EF545F"/>
    <w:rsid w:val="00F12D47"/>
    <w:rsid w:val="00F20CF1"/>
    <w:rsid w:val="00F20DDD"/>
    <w:rsid w:val="00F5297B"/>
    <w:rsid w:val="00F74361"/>
    <w:rsid w:val="00F753BC"/>
    <w:rsid w:val="00F81573"/>
    <w:rsid w:val="00F87231"/>
    <w:rsid w:val="00F962CB"/>
    <w:rsid w:val="00FA734C"/>
    <w:rsid w:val="00FF2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E710163"/>
  <w15:docId w15:val="{E83E02A0-A173-4F3E-AD9A-1F613AEAC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F20CF1"/>
    <w:pPr>
      <w:spacing w:line="260" w:lineRule="atLeast"/>
    </w:pPr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styleId="berschrift1">
    <w:name w:val="heading 1"/>
    <w:basedOn w:val="Standard"/>
    <w:next w:val="Standard"/>
    <w:qFormat/>
    <w:rsid w:val="0013244B"/>
    <w:pPr>
      <w:keepNext/>
      <w:numPr>
        <w:numId w:val="24"/>
      </w:numPr>
      <w:tabs>
        <w:tab w:val="clear" w:pos="680"/>
        <w:tab w:val="left" w:pos="862"/>
      </w:tabs>
      <w:suppressAutoHyphens/>
      <w:spacing w:after="240"/>
      <w:ind w:left="862" w:hanging="862"/>
      <w:outlineLvl w:val="0"/>
    </w:pPr>
    <w:rPr>
      <w:b/>
      <w:kern w:val="28"/>
    </w:rPr>
  </w:style>
  <w:style w:type="paragraph" w:styleId="berschrift2">
    <w:name w:val="heading 2"/>
    <w:basedOn w:val="berschrift1"/>
    <w:next w:val="Standard"/>
    <w:qFormat/>
    <w:rsid w:val="0013244B"/>
    <w:pPr>
      <w:numPr>
        <w:ilvl w:val="1"/>
      </w:numPr>
      <w:tabs>
        <w:tab w:val="clear" w:pos="680"/>
      </w:tabs>
      <w:ind w:left="862" w:hanging="862"/>
      <w:outlineLvl w:val="1"/>
    </w:pPr>
  </w:style>
  <w:style w:type="paragraph" w:styleId="berschrift3">
    <w:name w:val="heading 3"/>
    <w:basedOn w:val="berschrift2"/>
    <w:next w:val="Standard"/>
    <w:qFormat/>
    <w:rsid w:val="0013244B"/>
    <w:pPr>
      <w:numPr>
        <w:ilvl w:val="2"/>
      </w:numPr>
      <w:tabs>
        <w:tab w:val="clear" w:pos="680"/>
      </w:tabs>
      <w:ind w:left="862" w:hanging="862"/>
      <w:outlineLvl w:val="2"/>
    </w:pPr>
  </w:style>
  <w:style w:type="paragraph" w:styleId="berschrift4">
    <w:name w:val="heading 4"/>
    <w:basedOn w:val="berschrift3"/>
    <w:next w:val="Standard"/>
    <w:qFormat/>
    <w:rsid w:val="0013244B"/>
    <w:pPr>
      <w:numPr>
        <w:ilvl w:val="3"/>
      </w:numPr>
      <w:outlineLvl w:val="3"/>
    </w:pPr>
  </w:style>
  <w:style w:type="paragraph" w:styleId="berschrift5">
    <w:name w:val="heading 5"/>
    <w:basedOn w:val="Standard"/>
    <w:next w:val="Standard"/>
    <w:qFormat/>
    <w:rsid w:val="0013244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13244B"/>
    <w:pPr>
      <w:spacing w:before="240" w:after="60"/>
      <w:outlineLvl w:val="5"/>
    </w:pPr>
    <w:rPr>
      <w:rFonts w:ascii="Times New Roman" w:hAnsi="Times New Roman"/>
      <w:b/>
      <w:bCs/>
    </w:rPr>
  </w:style>
  <w:style w:type="paragraph" w:styleId="berschrift7">
    <w:name w:val="heading 7"/>
    <w:basedOn w:val="Standard"/>
    <w:next w:val="Standard"/>
    <w:qFormat/>
    <w:rsid w:val="0013244B"/>
    <w:p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berschrift8">
    <w:name w:val="heading 8"/>
    <w:basedOn w:val="Standard"/>
    <w:next w:val="Standard"/>
    <w:qFormat/>
    <w:rsid w:val="0013244B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berschrift9">
    <w:name w:val="heading 9"/>
    <w:basedOn w:val="Standard"/>
    <w:next w:val="Standard"/>
    <w:qFormat/>
    <w:rsid w:val="0013244B"/>
    <w:pPr>
      <w:spacing w:before="240" w:after="60"/>
      <w:outlineLvl w:val="8"/>
    </w:pPr>
    <w:rPr>
      <w:rFonts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styleId="111111">
    <w:name w:val="Outline List 2"/>
    <w:basedOn w:val="KeineListe"/>
    <w:rsid w:val="0013244B"/>
    <w:pPr>
      <w:numPr>
        <w:numId w:val="1"/>
      </w:numPr>
    </w:pPr>
  </w:style>
  <w:style w:type="numbering" w:styleId="1ai">
    <w:name w:val="Outline List 1"/>
    <w:basedOn w:val="KeineListe"/>
    <w:rsid w:val="0013244B"/>
    <w:pPr>
      <w:numPr>
        <w:numId w:val="2"/>
      </w:numPr>
    </w:pPr>
  </w:style>
  <w:style w:type="paragraph" w:styleId="Abbildungsverzeichnis">
    <w:name w:val="table of figures"/>
    <w:basedOn w:val="Standard"/>
    <w:next w:val="Standard"/>
    <w:rsid w:val="0013244B"/>
    <w:pPr>
      <w:tabs>
        <w:tab w:val="right" w:pos="9979"/>
      </w:tabs>
      <w:spacing w:before="120" w:after="120" w:line="240" w:lineRule="atLeast"/>
      <w:ind w:right="2552"/>
    </w:pPr>
    <w:rPr>
      <w:b/>
      <w:color w:val="003745"/>
    </w:rPr>
  </w:style>
  <w:style w:type="character" w:customStyle="1" w:styleId="Absenderfett">
    <w:name w:val="Absender fett"/>
    <w:basedOn w:val="Absatz-Standardschriftart"/>
    <w:uiPriority w:val="1"/>
    <w:qFormat/>
    <w:rsid w:val="0013244B"/>
    <w:rPr>
      <w:b/>
      <w:color w:val="333333"/>
    </w:rPr>
  </w:style>
  <w:style w:type="paragraph" w:customStyle="1" w:styleId="Betreffzeile">
    <w:name w:val="Betreffzeile"/>
    <w:basedOn w:val="Standard"/>
    <w:qFormat/>
    <w:rsid w:val="0013244B"/>
    <w:rPr>
      <w:b/>
    </w:rPr>
  </w:style>
  <w:style w:type="paragraph" w:customStyle="1" w:styleId="Absenderregular">
    <w:name w:val="Absender regular"/>
    <w:basedOn w:val="Betreffzeile"/>
    <w:qFormat/>
    <w:rsid w:val="0013244B"/>
    <w:pPr>
      <w:spacing w:line="180" w:lineRule="exact"/>
    </w:pPr>
    <w:rPr>
      <w:b w:val="0"/>
      <w:color w:val="191919"/>
      <w:sz w:val="13"/>
    </w:rPr>
  </w:style>
  <w:style w:type="numbering" w:styleId="ArtikelAbschnitt">
    <w:name w:val="Outline List 3"/>
    <w:basedOn w:val="KeineListe"/>
    <w:rsid w:val="0013244B"/>
    <w:pPr>
      <w:numPr>
        <w:numId w:val="3"/>
      </w:numPr>
    </w:pPr>
  </w:style>
  <w:style w:type="paragraph" w:customStyle="1" w:styleId="Aufzhlung1">
    <w:name w:val="Aufzählung 1"/>
    <w:basedOn w:val="Standard"/>
    <w:rsid w:val="0013244B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Aufzhlung1schwarz">
    <w:name w:val="Aufzählung 1 schwarz"/>
    <w:basedOn w:val="Standard"/>
    <w:rsid w:val="0013244B"/>
    <w:pPr>
      <w:numPr>
        <w:ilvl w:val="1"/>
        <w:numId w:val="6"/>
      </w:numPr>
      <w:tabs>
        <w:tab w:val="clear" w:pos="1440"/>
      </w:tabs>
      <w:ind w:left="284" w:hanging="284"/>
    </w:pPr>
  </w:style>
  <w:style w:type="paragraph" w:customStyle="1" w:styleId="Aufzhlung2">
    <w:name w:val="Aufzählung 2"/>
    <w:basedOn w:val="Standard"/>
    <w:rsid w:val="0013244B"/>
    <w:pPr>
      <w:numPr>
        <w:ilvl w:val="1"/>
        <w:numId w:val="5"/>
      </w:numPr>
      <w:ind w:left="568" w:hanging="284"/>
    </w:pPr>
  </w:style>
  <w:style w:type="paragraph" w:customStyle="1" w:styleId="Aufzhlung2schwarz">
    <w:name w:val="Aufzählung 2 schwarz"/>
    <w:basedOn w:val="Aufzhlung1schwarz"/>
    <w:qFormat/>
    <w:rsid w:val="0013244B"/>
    <w:pPr>
      <w:ind w:left="568"/>
    </w:pPr>
  </w:style>
  <w:style w:type="paragraph" w:customStyle="1" w:styleId="Aufzhlung3">
    <w:name w:val="Aufzählung 3"/>
    <w:basedOn w:val="Aufzhlung2"/>
    <w:rsid w:val="0013244B"/>
    <w:pPr>
      <w:numPr>
        <w:ilvl w:val="0"/>
        <w:numId w:val="7"/>
      </w:numPr>
      <w:tabs>
        <w:tab w:val="clear" w:pos="717"/>
      </w:tabs>
      <w:ind w:left="851" w:hanging="284"/>
    </w:pPr>
  </w:style>
  <w:style w:type="paragraph" w:customStyle="1" w:styleId="Aufzhlung3schwarz">
    <w:name w:val="Aufzählung 3 schwarz"/>
    <w:basedOn w:val="Aufzhlung2schwarz"/>
    <w:qFormat/>
    <w:rsid w:val="0013244B"/>
    <w:pPr>
      <w:numPr>
        <w:numId w:val="8"/>
      </w:numPr>
      <w:ind w:left="851" w:hanging="284"/>
    </w:pPr>
  </w:style>
  <w:style w:type="paragraph" w:customStyle="1" w:styleId="Bereich">
    <w:name w:val="Bereich"/>
    <w:basedOn w:val="Absenderregular"/>
    <w:qFormat/>
    <w:rsid w:val="0013244B"/>
    <w:pPr>
      <w:spacing w:line="240" w:lineRule="exact"/>
    </w:pPr>
    <w:rPr>
      <w:b/>
      <w:color w:val="4C4C4C"/>
      <w:sz w:val="22"/>
    </w:rPr>
  </w:style>
  <w:style w:type="paragraph" w:styleId="Beschriftung">
    <w:name w:val="caption"/>
    <w:basedOn w:val="Standard"/>
    <w:next w:val="Standard"/>
    <w:qFormat/>
    <w:rsid w:val="0013244B"/>
    <w:rPr>
      <w:b/>
      <w:bCs/>
    </w:rPr>
  </w:style>
  <w:style w:type="character" w:customStyle="1" w:styleId="Blau">
    <w:name w:val="Blau"/>
    <w:basedOn w:val="Absatz-Standardschriftart"/>
    <w:rsid w:val="0013244B"/>
    <w:rPr>
      <w:color w:val="003745"/>
    </w:rPr>
  </w:style>
  <w:style w:type="character" w:customStyle="1" w:styleId="Blaufett">
    <w:name w:val="Blau fett"/>
    <w:basedOn w:val="Absatz-Standardschriftart"/>
    <w:rsid w:val="0013244B"/>
    <w:rPr>
      <w:b/>
      <w:color w:val="003745"/>
      <w:lang w:val="de-DE"/>
    </w:rPr>
  </w:style>
  <w:style w:type="paragraph" w:customStyle="1" w:styleId="BroschreAbsendermitRechtstext">
    <w:name w:val="Broschüre Absender mit Rechtstext"/>
    <w:basedOn w:val="Standard"/>
    <w:qFormat/>
    <w:rsid w:val="0013244B"/>
    <w:pPr>
      <w:spacing w:line="160" w:lineRule="exact"/>
    </w:pPr>
    <w:rPr>
      <w:color w:val="FFFFFF" w:themeColor="background1"/>
      <w:sz w:val="14"/>
      <w:szCs w:val="14"/>
    </w:rPr>
  </w:style>
  <w:style w:type="paragraph" w:customStyle="1" w:styleId="BroschreAbsenderohneRechtstext">
    <w:name w:val="Broschüre Absender ohne Rechtstext"/>
    <w:basedOn w:val="Standard"/>
    <w:qFormat/>
    <w:rsid w:val="0013244B"/>
    <w:pPr>
      <w:spacing w:line="240" w:lineRule="exact"/>
    </w:pPr>
    <w:rPr>
      <w:color w:val="FFFFFF" w:themeColor="background1"/>
      <w:szCs w:val="20"/>
    </w:rPr>
  </w:style>
  <w:style w:type="paragraph" w:customStyle="1" w:styleId="BroschreAdressatTitelseite">
    <w:name w:val="Broschüre Adressat (Titelseite)"/>
    <w:basedOn w:val="Standard"/>
    <w:qFormat/>
    <w:rsid w:val="0013244B"/>
    <w:pPr>
      <w:framePr w:hSpace="141" w:wrap="around" w:vAnchor="page" w:hAnchor="margin" w:xAlign="center" w:y="856"/>
      <w:tabs>
        <w:tab w:val="left" w:pos="398"/>
      </w:tabs>
    </w:pPr>
    <w:rPr>
      <w:color w:val="003745"/>
    </w:rPr>
  </w:style>
  <w:style w:type="paragraph" w:customStyle="1" w:styleId="BroschreBildunterschrift">
    <w:name w:val="Broschüre Bildunterschrift"/>
    <w:basedOn w:val="Standard"/>
    <w:qFormat/>
    <w:rsid w:val="0013244B"/>
    <w:pPr>
      <w:spacing w:line="180" w:lineRule="atLeast"/>
    </w:pPr>
    <w:rPr>
      <w:color w:val="003745"/>
      <w:sz w:val="14"/>
      <w:szCs w:val="14"/>
    </w:rPr>
  </w:style>
  <w:style w:type="paragraph" w:customStyle="1" w:styleId="BroschreCLAIM">
    <w:name w:val="Broschüre CLAIM"/>
    <w:basedOn w:val="Standard"/>
    <w:qFormat/>
    <w:rsid w:val="0013244B"/>
    <w:pPr>
      <w:spacing w:line="240" w:lineRule="auto"/>
    </w:pPr>
    <w:rPr>
      <w:color w:val="FF0000"/>
      <w:sz w:val="24"/>
      <w:szCs w:val="24"/>
    </w:rPr>
  </w:style>
  <w:style w:type="paragraph" w:customStyle="1" w:styleId="BroschreFlietext">
    <w:name w:val="Broschüre Fließtext"/>
    <w:basedOn w:val="Standard"/>
    <w:qFormat/>
    <w:rsid w:val="0013244B"/>
    <w:pPr>
      <w:spacing w:line="240" w:lineRule="atLeast"/>
    </w:pPr>
    <w:rPr>
      <w:color w:val="003745"/>
      <w:sz w:val="18"/>
      <w:szCs w:val="18"/>
    </w:rPr>
  </w:style>
  <w:style w:type="paragraph" w:customStyle="1" w:styleId="BroschreFlietextEbene1">
    <w:name w:val="Broschüre Fließtext Ebene 1"/>
    <w:basedOn w:val="BroschreFlietext"/>
    <w:qFormat/>
    <w:rsid w:val="0013244B"/>
    <w:pPr>
      <w:numPr>
        <w:numId w:val="9"/>
      </w:numPr>
      <w:spacing w:before="60"/>
      <w:ind w:left="170" w:hanging="170"/>
    </w:pPr>
  </w:style>
  <w:style w:type="paragraph" w:customStyle="1" w:styleId="BroschreFlietextEbene2">
    <w:name w:val="Broschüre Fließtext Ebene 2"/>
    <w:basedOn w:val="BroschreFlietextEbene1"/>
    <w:qFormat/>
    <w:rsid w:val="0013244B"/>
    <w:pPr>
      <w:numPr>
        <w:numId w:val="10"/>
      </w:numPr>
      <w:ind w:left="340" w:hanging="170"/>
    </w:pPr>
  </w:style>
  <w:style w:type="paragraph" w:customStyle="1" w:styleId="BroschreFlietextEbene2inHinweisbox">
    <w:name w:val="Broschüre Fließtext Ebene 2 (in Hinweisbox)"/>
    <w:basedOn w:val="BroschreFlietextEbene2"/>
    <w:qFormat/>
    <w:rsid w:val="0013244B"/>
    <w:pPr>
      <w:numPr>
        <w:numId w:val="11"/>
      </w:numPr>
      <w:ind w:left="340" w:hanging="170"/>
    </w:pPr>
  </w:style>
  <w:style w:type="paragraph" w:customStyle="1" w:styleId="BroschreFlietextEbene3">
    <w:name w:val="Broschüre Fließtext Ebene 3"/>
    <w:basedOn w:val="BroschreFlietextEbene2"/>
    <w:qFormat/>
    <w:rsid w:val="0013244B"/>
    <w:pPr>
      <w:numPr>
        <w:numId w:val="12"/>
      </w:numPr>
      <w:ind w:left="510" w:hanging="170"/>
    </w:pPr>
  </w:style>
  <w:style w:type="paragraph" w:customStyle="1" w:styleId="BroschreHeadline1Innen">
    <w:name w:val="Broschüre Headline 1 (Innen)"/>
    <w:basedOn w:val="Standard"/>
    <w:qFormat/>
    <w:rsid w:val="0013244B"/>
    <w:pPr>
      <w:spacing w:line="540" w:lineRule="atLeast"/>
    </w:pPr>
    <w:rPr>
      <w:color w:val="003745"/>
      <w:sz w:val="46"/>
      <w:szCs w:val="46"/>
    </w:rPr>
  </w:style>
  <w:style w:type="paragraph" w:customStyle="1" w:styleId="BroschreSub-SubheadlineInnen">
    <w:name w:val="Broschüre Sub-Subheadline (Innen)"/>
    <w:basedOn w:val="BroschreHeadline1Innen"/>
    <w:qFormat/>
    <w:rsid w:val="0013244B"/>
    <w:pPr>
      <w:spacing w:line="240" w:lineRule="atLeast"/>
    </w:pPr>
    <w:rPr>
      <w:b/>
      <w:sz w:val="18"/>
      <w:szCs w:val="18"/>
    </w:rPr>
  </w:style>
  <w:style w:type="paragraph" w:customStyle="1" w:styleId="BroschreSub-SubheadlineInnenNummerierung">
    <w:name w:val="Broschüre Sub-Subheadline (Innen) Nummerierung"/>
    <w:basedOn w:val="BroschreSub-SubheadlineInnen"/>
    <w:qFormat/>
    <w:rsid w:val="0013244B"/>
    <w:pPr>
      <w:tabs>
        <w:tab w:val="left" w:pos="284"/>
      </w:tabs>
      <w:ind w:left="284" w:hanging="284"/>
    </w:pPr>
    <w:rPr>
      <w:noProof/>
      <w:lang w:eastAsia="de-DE"/>
    </w:rPr>
  </w:style>
  <w:style w:type="paragraph" w:customStyle="1" w:styleId="BroschreFlietextNummerierung">
    <w:name w:val="Broschüre Fließtext Nummerierung"/>
    <w:basedOn w:val="BroschreSub-SubheadlineInnenNummerierung"/>
    <w:qFormat/>
    <w:rsid w:val="0013244B"/>
    <w:rPr>
      <w:b w:val="0"/>
    </w:rPr>
  </w:style>
  <w:style w:type="paragraph" w:customStyle="1" w:styleId="BroschreFunote">
    <w:name w:val="Broschüre Fußnote"/>
    <w:basedOn w:val="Standard"/>
    <w:qFormat/>
    <w:rsid w:val="0013244B"/>
    <w:pPr>
      <w:spacing w:line="140" w:lineRule="atLeast"/>
    </w:pPr>
    <w:rPr>
      <w:color w:val="003745"/>
      <w:sz w:val="12"/>
      <w:szCs w:val="12"/>
    </w:rPr>
  </w:style>
  <w:style w:type="paragraph" w:customStyle="1" w:styleId="BroschreHeadline1">
    <w:name w:val="Broschüre Headline 1"/>
    <w:basedOn w:val="Standard"/>
    <w:rsid w:val="0013244B"/>
    <w:pPr>
      <w:spacing w:line="500" w:lineRule="exact"/>
    </w:pPr>
    <w:rPr>
      <w:color w:val="003745"/>
      <w:sz w:val="42"/>
      <w:szCs w:val="42"/>
    </w:rPr>
  </w:style>
  <w:style w:type="paragraph" w:customStyle="1" w:styleId="BroschreHeadline2">
    <w:name w:val="Broschüre Headline 2"/>
    <w:basedOn w:val="BroschreHeadline1"/>
    <w:rsid w:val="0013244B"/>
    <w:rPr>
      <w:b/>
    </w:rPr>
  </w:style>
  <w:style w:type="paragraph" w:customStyle="1" w:styleId="BroschreHeadline2Innen">
    <w:name w:val="Broschüre Headline 2 (Innen)"/>
    <w:basedOn w:val="BroschreHeadline1Innen"/>
    <w:qFormat/>
    <w:rsid w:val="0013244B"/>
    <w:rPr>
      <w:b/>
    </w:rPr>
  </w:style>
  <w:style w:type="paragraph" w:customStyle="1" w:styleId="BroschreInfoboxenFlietext">
    <w:name w:val="Broschüre Infoboxen (Fließtext)"/>
    <w:basedOn w:val="BroschreFlietext"/>
    <w:qFormat/>
    <w:rsid w:val="0013244B"/>
  </w:style>
  <w:style w:type="paragraph" w:customStyle="1" w:styleId="BroschreInfoboxenHeadline">
    <w:name w:val="Broschüre Infoboxen (Headline)"/>
    <w:basedOn w:val="BroschreFlietext"/>
    <w:qFormat/>
    <w:rsid w:val="0013244B"/>
    <w:rPr>
      <w:b/>
      <w:sz w:val="22"/>
      <w:szCs w:val="22"/>
    </w:rPr>
  </w:style>
  <w:style w:type="paragraph" w:customStyle="1" w:styleId="BroschreInfoboxenStrertext">
    <w:name w:val="Broschüre Infoboxen (Störertext)"/>
    <w:basedOn w:val="BroschreInfoboxenFlietext"/>
    <w:qFormat/>
    <w:rsid w:val="0013244B"/>
    <w:rPr>
      <w:b/>
    </w:rPr>
  </w:style>
  <w:style w:type="paragraph" w:customStyle="1" w:styleId="BroschreQuelleimZitat">
    <w:name w:val="Broschüre Quelle im Zitat"/>
    <w:basedOn w:val="BroschreBildunterschrift"/>
    <w:qFormat/>
    <w:rsid w:val="0013244B"/>
    <w:rPr>
      <w:b/>
    </w:rPr>
  </w:style>
  <w:style w:type="paragraph" w:customStyle="1" w:styleId="BroschreRegistersystem">
    <w:name w:val="Broschüre Registersystem"/>
    <w:basedOn w:val="Standard"/>
    <w:qFormat/>
    <w:rsid w:val="0013244B"/>
    <w:pPr>
      <w:spacing w:line="240" w:lineRule="auto"/>
      <w:ind w:left="340"/>
    </w:pPr>
    <w:rPr>
      <w:b/>
      <w:color w:val="FFFFFF"/>
      <w:sz w:val="16"/>
      <w:szCs w:val="16"/>
    </w:rPr>
  </w:style>
  <w:style w:type="paragraph" w:customStyle="1" w:styleId="BroschreSubheadlineInnen">
    <w:name w:val="Broschüre Subheadline (Innen)"/>
    <w:basedOn w:val="BroschreHeadline1Innen"/>
    <w:qFormat/>
    <w:rsid w:val="0013244B"/>
    <w:pPr>
      <w:spacing w:line="240" w:lineRule="atLeast"/>
    </w:pPr>
    <w:rPr>
      <w:b/>
      <w:sz w:val="22"/>
      <w:szCs w:val="22"/>
    </w:rPr>
  </w:style>
  <w:style w:type="paragraph" w:customStyle="1" w:styleId="BroschreSubline">
    <w:name w:val="Broschüre Subline"/>
    <w:basedOn w:val="Standard"/>
    <w:rsid w:val="0013244B"/>
    <w:rPr>
      <w:b/>
      <w:color w:val="003745"/>
      <w:szCs w:val="20"/>
    </w:rPr>
  </w:style>
  <w:style w:type="paragraph" w:customStyle="1" w:styleId="BroschreZitat">
    <w:name w:val="Broschüre Zitat"/>
    <w:basedOn w:val="BroschreBildunterschrift"/>
    <w:qFormat/>
    <w:rsid w:val="0013244B"/>
    <w:pPr>
      <w:spacing w:line="240" w:lineRule="atLeast"/>
    </w:pPr>
    <w:rPr>
      <w:sz w:val="18"/>
      <w:szCs w:val="18"/>
    </w:rPr>
  </w:style>
  <w:style w:type="paragraph" w:customStyle="1" w:styleId="CDLabelText">
    <w:name w:val="CDLabel Text"/>
    <w:basedOn w:val="Standard"/>
    <w:rsid w:val="0013244B"/>
    <w:pPr>
      <w:jc w:val="center"/>
    </w:pPr>
    <w:rPr>
      <w:b/>
      <w:color w:val="003745"/>
      <w:sz w:val="24"/>
    </w:rPr>
  </w:style>
  <w:style w:type="paragraph" w:customStyle="1" w:styleId="CDLabelberschrift1">
    <w:name w:val="CDLabel Überschrift 1"/>
    <w:basedOn w:val="Standard"/>
    <w:rsid w:val="0013244B"/>
    <w:pPr>
      <w:jc w:val="center"/>
    </w:pPr>
    <w:rPr>
      <w:color w:val="003745"/>
      <w:sz w:val="28"/>
      <w:szCs w:val="28"/>
    </w:rPr>
  </w:style>
  <w:style w:type="paragraph" w:customStyle="1" w:styleId="CDLabelberschrift2">
    <w:name w:val="CDLabel Überschrift 2"/>
    <w:basedOn w:val="CDLabelberschrift1"/>
    <w:rsid w:val="0013244B"/>
    <w:rPr>
      <w:b/>
    </w:rPr>
  </w:style>
  <w:style w:type="paragraph" w:styleId="Dokumentstruktur">
    <w:name w:val="Document Map"/>
    <w:basedOn w:val="Standard"/>
    <w:link w:val="DokumentstrukturZchn"/>
    <w:rsid w:val="0013244B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rsid w:val="006E7498"/>
    <w:rPr>
      <w:rFonts w:ascii="Tahoma" w:eastAsiaTheme="minorHAnsi" w:hAnsi="Tahoma" w:cs="Tahoma"/>
      <w:color w:val="000000"/>
      <w:szCs w:val="22"/>
      <w:shd w:val="clear" w:color="auto" w:fill="000080"/>
      <w:lang w:eastAsia="en-US"/>
    </w:rPr>
  </w:style>
  <w:style w:type="paragraph" w:styleId="Endnotentext">
    <w:name w:val="endnote text"/>
    <w:basedOn w:val="Standard"/>
    <w:link w:val="EndnotentextZchn"/>
    <w:rsid w:val="0013244B"/>
  </w:style>
  <w:style w:type="character" w:customStyle="1" w:styleId="EndnotentextZchn">
    <w:name w:val="Endnotentext Zchn"/>
    <w:basedOn w:val="Absatz-Standardschriftart"/>
    <w:link w:val="Endnotentex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character" w:styleId="Endnotenzeichen">
    <w:name w:val="endnote reference"/>
    <w:basedOn w:val="Absatz-Standardschriftart"/>
    <w:rsid w:val="0013244B"/>
    <w:rPr>
      <w:vertAlign w:val="superscript"/>
    </w:rPr>
  </w:style>
  <w:style w:type="character" w:styleId="Fett">
    <w:name w:val="Strong"/>
    <w:basedOn w:val="Absatz-Standardschriftart"/>
    <w:qFormat/>
    <w:rsid w:val="0013244B"/>
    <w:rPr>
      <w:b/>
      <w:bCs/>
    </w:rPr>
  </w:style>
  <w:style w:type="paragraph" w:styleId="Funotentext">
    <w:name w:val="footnote text"/>
    <w:basedOn w:val="Standard"/>
    <w:link w:val="FunotentextZchn"/>
    <w:rsid w:val="0013244B"/>
  </w:style>
  <w:style w:type="character" w:customStyle="1" w:styleId="FunotentextZchn">
    <w:name w:val="Fußnotentext Zchn"/>
    <w:basedOn w:val="Absatz-Standardschriftart"/>
    <w:link w:val="Funotentex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character" w:styleId="Funotenzeichen">
    <w:name w:val="footnote reference"/>
    <w:basedOn w:val="Absatz-Standardschriftart"/>
    <w:rsid w:val="0013244B"/>
    <w:rPr>
      <w:vertAlign w:val="superscript"/>
    </w:rPr>
  </w:style>
  <w:style w:type="paragraph" w:styleId="Fuzeile">
    <w:name w:val="footer"/>
    <w:basedOn w:val="Standard"/>
    <w:link w:val="FuzeileZchn"/>
    <w:uiPriority w:val="99"/>
    <w:unhideWhenUsed/>
    <w:qFormat/>
    <w:rsid w:val="0013244B"/>
    <w:pPr>
      <w:tabs>
        <w:tab w:val="center" w:pos="4536"/>
        <w:tab w:val="right" w:pos="9072"/>
      </w:tabs>
      <w:spacing w:line="180" w:lineRule="exact"/>
      <w:jc w:val="center"/>
    </w:pPr>
    <w:rPr>
      <w:sz w:val="13"/>
    </w:rPr>
  </w:style>
  <w:style w:type="character" w:customStyle="1" w:styleId="FuzeileZchn">
    <w:name w:val="Fußzeile Zchn"/>
    <w:basedOn w:val="Absatz-Standardschriftart"/>
    <w:link w:val="Fuzeile"/>
    <w:uiPriority w:val="99"/>
    <w:rsid w:val="0013244B"/>
    <w:rPr>
      <w:rFonts w:ascii="DekaFrutiger 45 Light" w:eastAsiaTheme="minorHAnsi" w:hAnsi="DekaFrutiger 45 Light" w:cstheme="minorBidi"/>
      <w:color w:val="000000"/>
      <w:sz w:val="13"/>
      <w:szCs w:val="22"/>
      <w:lang w:eastAsia="en-US"/>
    </w:rPr>
  </w:style>
  <w:style w:type="paragraph" w:styleId="Gruformel">
    <w:name w:val="Closing"/>
    <w:basedOn w:val="Standard"/>
    <w:link w:val="GruformelZchn"/>
    <w:rsid w:val="0013244B"/>
    <w:pPr>
      <w:ind w:left="4252"/>
    </w:pPr>
  </w:style>
  <w:style w:type="character" w:customStyle="1" w:styleId="GruformelZchn">
    <w:name w:val="Grußformel Zchn"/>
    <w:basedOn w:val="Absatz-Standardschriftart"/>
    <w:link w:val="Gruformel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customStyle="1" w:styleId="GutscheinText1">
    <w:name w:val="Gutschein Text 1"/>
    <w:basedOn w:val="Standard"/>
    <w:rsid w:val="0013244B"/>
    <w:rPr>
      <w:color w:val="003745"/>
      <w:sz w:val="72"/>
    </w:rPr>
  </w:style>
  <w:style w:type="paragraph" w:customStyle="1" w:styleId="GutscheinText2">
    <w:name w:val="Gutschein Text 2"/>
    <w:basedOn w:val="Standard"/>
    <w:rsid w:val="0013244B"/>
    <w:rPr>
      <w:b/>
      <w:color w:val="003745"/>
      <w:sz w:val="40"/>
    </w:rPr>
  </w:style>
  <w:style w:type="paragraph" w:customStyle="1" w:styleId="GutscheinText3">
    <w:name w:val="Gutschein Text 3"/>
    <w:basedOn w:val="Standard"/>
    <w:rsid w:val="0013244B"/>
    <w:rPr>
      <w:color w:val="003745"/>
      <w:sz w:val="16"/>
    </w:rPr>
  </w:style>
  <w:style w:type="character" w:customStyle="1" w:styleId="Hochgestellt">
    <w:name w:val="Hochgestellt"/>
    <w:basedOn w:val="Absatz-Standardschriftart"/>
    <w:rsid w:val="0013244B"/>
    <w:rPr>
      <w:vertAlign w:val="superscript"/>
    </w:rPr>
  </w:style>
  <w:style w:type="paragraph" w:styleId="Index1">
    <w:name w:val="index 1"/>
    <w:basedOn w:val="Standard"/>
    <w:next w:val="Standard"/>
    <w:autoRedefine/>
    <w:rsid w:val="0013244B"/>
    <w:pPr>
      <w:ind w:left="220" w:hanging="220"/>
    </w:pPr>
  </w:style>
  <w:style w:type="paragraph" w:styleId="Index2">
    <w:name w:val="index 2"/>
    <w:basedOn w:val="Standard"/>
    <w:next w:val="Standard"/>
    <w:autoRedefine/>
    <w:rsid w:val="0013244B"/>
    <w:pPr>
      <w:ind w:left="440" w:hanging="220"/>
    </w:pPr>
  </w:style>
  <w:style w:type="paragraph" w:styleId="Index3">
    <w:name w:val="index 3"/>
    <w:basedOn w:val="Standard"/>
    <w:next w:val="Standard"/>
    <w:autoRedefine/>
    <w:rsid w:val="0013244B"/>
    <w:pPr>
      <w:ind w:left="660" w:hanging="220"/>
    </w:pPr>
  </w:style>
  <w:style w:type="paragraph" w:styleId="Index4">
    <w:name w:val="index 4"/>
    <w:basedOn w:val="Standard"/>
    <w:next w:val="Standard"/>
    <w:autoRedefine/>
    <w:rsid w:val="0013244B"/>
    <w:pPr>
      <w:ind w:left="880" w:hanging="220"/>
    </w:pPr>
  </w:style>
  <w:style w:type="paragraph" w:styleId="Index5">
    <w:name w:val="index 5"/>
    <w:basedOn w:val="Standard"/>
    <w:next w:val="Standard"/>
    <w:autoRedefine/>
    <w:rsid w:val="0013244B"/>
    <w:pPr>
      <w:ind w:left="1100" w:hanging="220"/>
    </w:pPr>
  </w:style>
  <w:style w:type="paragraph" w:styleId="Index6">
    <w:name w:val="index 6"/>
    <w:basedOn w:val="Standard"/>
    <w:next w:val="Standard"/>
    <w:autoRedefine/>
    <w:rsid w:val="0013244B"/>
    <w:pPr>
      <w:ind w:left="1320" w:hanging="220"/>
    </w:pPr>
  </w:style>
  <w:style w:type="paragraph" w:styleId="Index7">
    <w:name w:val="index 7"/>
    <w:basedOn w:val="Standard"/>
    <w:next w:val="Standard"/>
    <w:autoRedefine/>
    <w:rsid w:val="0013244B"/>
    <w:pPr>
      <w:ind w:left="1540" w:hanging="220"/>
    </w:pPr>
  </w:style>
  <w:style w:type="paragraph" w:styleId="Index8">
    <w:name w:val="index 8"/>
    <w:basedOn w:val="Standard"/>
    <w:next w:val="Standard"/>
    <w:autoRedefine/>
    <w:rsid w:val="0013244B"/>
    <w:pPr>
      <w:ind w:left="1760" w:hanging="220"/>
    </w:pPr>
  </w:style>
  <w:style w:type="paragraph" w:styleId="Index9">
    <w:name w:val="index 9"/>
    <w:basedOn w:val="Standard"/>
    <w:next w:val="Standard"/>
    <w:autoRedefine/>
    <w:rsid w:val="0013244B"/>
    <w:pPr>
      <w:ind w:left="1980" w:hanging="220"/>
    </w:pPr>
  </w:style>
  <w:style w:type="paragraph" w:styleId="Indexberschrift">
    <w:name w:val="index heading"/>
    <w:basedOn w:val="Standard"/>
    <w:next w:val="Index1"/>
    <w:rsid w:val="0013244B"/>
    <w:rPr>
      <w:rFonts w:cs="Arial"/>
      <w:b/>
      <w:bCs/>
    </w:rPr>
  </w:style>
  <w:style w:type="paragraph" w:styleId="Kommentartext">
    <w:name w:val="annotation text"/>
    <w:basedOn w:val="Standard"/>
    <w:link w:val="KommentartextZchn"/>
    <w:rsid w:val="0013244B"/>
  </w:style>
  <w:style w:type="character" w:customStyle="1" w:styleId="KommentartextZchn">
    <w:name w:val="Kommentartext Zchn"/>
    <w:basedOn w:val="Absatz-Standardschriftart"/>
    <w:link w:val="Kommentartex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rsid w:val="0013244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6E7498"/>
    <w:rPr>
      <w:rFonts w:ascii="DekaFrutiger 45 Light" w:eastAsiaTheme="minorHAnsi" w:hAnsi="DekaFrutiger 45 Light" w:cstheme="minorBidi"/>
      <w:b/>
      <w:bCs/>
      <w:color w:val="000000"/>
      <w:szCs w:val="22"/>
      <w:lang w:eastAsia="en-US"/>
    </w:rPr>
  </w:style>
  <w:style w:type="character" w:styleId="Kommentarzeichen">
    <w:name w:val="annotation reference"/>
    <w:basedOn w:val="Absatz-Standardschriftart"/>
    <w:rsid w:val="0013244B"/>
    <w:rPr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qFormat/>
    <w:rsid w:val="0013244B"/>
    <w:pPr>
      <w:tabs>
        <w:tab w:val="center" w:pos="4536"/>
        <w:tab w:val="right" w:pos="9072"/>
      </w:tabs>
      <w:spacing w:line="200" w:lineRule="exact"/>
    </w:pPr>
    <w:rPr>
      <w:sz w:val="16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4B"/>
    <w:rPr>
      <w:rFonts w:ascii="DekaFrutiger 45 Light" w:eastAsiaTheme="minorHAnsi" w:hAnsi="DekaFrutiger 45 Light" w:cstheme="minorBidi"/>
      <w:color w:val="000000"/>
      <w:sz w:val="16"/>
      <w:szCs w:val="22"/>
      <w:lang w:eastAsia="en-US"/>
    </w:rPr>
  </w:style>
  <w:style w:type="paragraph" w:customStyle="1" w:styleId="Kontaktinfosregular">
    <w:name w:val="Kontaktinfos regular"/>
    <w:basedOn w:val="Kopfzeile"/>
    <w:qFormat/>
    <w:rsid w:val="0013244B"/>
    <w:pPr>
      <w:spacing w:line="170" w:lineRule="exact"/>
      <w:jc w:val="right"/>
    </w:pPr>
  </w:style>
  <w:style w:type="paragraph" w:customStyle="1" w:styleId="Kontaktinfosfett">
    <w:name w:val="Kontaktinfos fett"/>
    <w:basedOn w:val="Kontaktinfosregular"/>
    <w:qFormat/>
    <w:rsid w:val="0013244B"/>
    <w:rPr>
      <w:b/>
    </w:rPr>
  </w:style>
  <w:style w:type="character" w:customStyle="1" w:styleId="Konzeptblau">
    <w:name w:val="Konzept blau"/>
    <w:rsid w:val="0013244B"/>
    <w:rPr>
      <w:color w:val="003745"/>
    </w:rPr>
  </w:style>
  <w:style w:type="character" w:customStyle="1" w:styleId="Konzeptfett">
    <w:name w:val="Konzept fett"/>
    <w:rsid w:val="0013244B"/>
    <w:rPr>
      <w:b/>
      <w:color w:val="003745"/>
    </w:rPr>
  </w:style>
  <w:style w:type="character" w:customStyle="1" w:styleId="Konzeptrot">
    <w:name w:val="Konzept rot"/>
    <w:rsid w:val="0013244B"/>
    <w:rPr>
      <w:color w:val="FF0000"/>
    </w:rPr>
  </w:style>
  <w:style w:type="paragraph" w:customStyle="1" w:styleId="KonzeptStandardaufzhlung">
    <w:name w:val="Konzept Standardaufzählung"/>
    <w:rsid w:val="0013244B"/>
    <w:pPr>
      <w:numPr>
        <w:numId w:val="14"/>
      </w:numPr>
      <w:tabs>
        <w:tab w:val="clear" w:pos="170"/>
      </w:tabs>
      <w:spacing w:before="60"/>
      <w:ind w:left="170" w:hanging="170"/>
    </w:pPr>
    <w:rPr>
      <w:rFonts w:ascii="DekaFrutiger 45 Light" w:hAnsi="DekaFrutiger 45 Light"/>
      <w:color w:val="003745"/>
      <w:sz w:val="18"/>
      <w:szCs w:val="24"/>
      <w:lang w:eastAsia="en-US"/>
    </w:rPr>
  </w:style>
  <w:style w:type="paragraph" w:customStyle="1" w:styleId="KonzeptStandardaufzhlung2">
    <w:name w:val="Konzept Standardaufzählung 2"/>
    <w:basedOn w:val="KonzeptStandardaufzhlung"/>
    <w:qFormat/>
    <w:rsid w:val="0013244B"/>
    <w:pPr>
      <w:numPr>
        <w:numId w:val="13"/>
      </w:numPr>
      <w:tabs>
        <w:tab w:val="clear" w:pos="170"/>
      </w:tabs>
      <w:ind w:left="340" w:hanging="170"/>
    </w:pPr>
  </w:style>
  <w:style w:type="paragraph" w:customStyle="1" w:styleId="KonzeptStandardaufzhlunggro">
    <w:name w:val="Konzept Standardaufzählung groß"/>
    <w:basedOn w:val="KonzeptStandardaufzhlung"/>
    <w:qFormat/>
    <w:rsid w:val="0013244B"/>
    <w:pPr>
      <w:ind w:left="284" w:hanging="284"/>
    </w:pPr>
    <w:rPr>
      <w:sz w:val="22"/>
      <w:szCs w:val="22"/>
    </w:rPr>
  </w:style>
  <w:style w:type="paragraph" w:customStyle="1" w:styleId="KonzeptStandardaufzhlung2gro">
    <w:name w:val="Konzept Standardaufzählung 2 groß"/>
    <w:basedOn w:val="KonzeptStandardaufzhlunggro"/>
    <w:qFormat/>
    <w:rsid w:val="0013244B"/>
    <w:pPr>
      <w:numPr>
        <w:numId w:val="15"/>
      </w:numPr>
      <w:tabs>
        <w:tab w:val="clear" w:pos="170"/>
      </w:tabs>
      <w:ind w:left="568" w:hanging="284"/>
    </w:pPr>
  </w:style>
  <w:style w:type="paragraph" w:customStyle="1" w:styleId="KonzeptStandardtext">
    <w:name w:val="Konzept Standardtext"/>
    <w:rsid w:val="0013244B"/>
    <w:pPr>
      <w:tabs>
        <w:tab w:val="left" w:pos="170"/>
      </w:tabs>
    </w:pPr>
    <w:rPr>
      <w:rFonts w:ascii="DekaFrutiger 45 Light" w:hAnsi="DekaFrutiger 45 Light"/>
      <w:color w:val="003745"/>
      <w:sz w:val="18"/>
      <w:szCs w:val="24"/>
      <w:lang w:eastAsia="en-US"/>
    </w:rPr>
  </w:style>
  <w:style w:type="paragraph" w:customStyle="1" w:styleId="KonzeptStandardtextgro">
    <w:name w:val="Konzept Standardtext groß"/>
    <w:basedOn w:val="Standard"/>
    <w:qFormat/>
    <w:rsid w:val="0013244B"/>
    <w:pPr>
      <w:spacing w:line="240" w:lineRule="auto"/>
    </w:pPr>
    <w:rPr>
      <w:color w:val="003745"/>
      <w:sz w:val="22"/>
    </w:rPr>
  </w:style>
  <w:style w:type="paragraph" w:customStyle="1" w:styleId="Konzeptberschrift1mNum">
    <w:name w:val="Konzept Überschrift 1 mNum"/>
    <w:next w:val="KonzeptStandardtext"/>
    <w:rsid w:val="0013244B"/>
    <w:pPr>
      <w:keepNext/>
      <w:keepLines/>
      <w:numPr>
        <w:numId w:val="16"/>
      </w:numPr>
      <w:tabs>
        <w:tab w:val="clear" w:pos="431"/>
      </w:tabs>
      <w:spacing w:before="240" w:after="240" w:line="240" w:lineRule="atLeast"/>
      <w:outlineLvl w:val="0"/>
    </w:pPr>
    <w:rPr>
      <w:rFonts w:ascii="DekaFrutiger 45 Light" w:hAnsi="DekaFrutiger 45 Light"/>
      <w:b/>
      <w:color w:val="003745"/>
      <w:sz w:val="24"/>
      <w:szCs w:val="24"/>
      <w:lang w:eastAsia="en-US"/>
    </w:rPr>
  </w:style>
  <w:style w:type="paragraph" w:customStyle="1" w:styleId="Konzeptberschrift1oNum">
    <w:name w:val="Konzept Überschrift 1 oNum"/>
    <w:basedOn w:val="Konzeptberschrift1mNum"/>
    <w:next w:val="KonzeptStandardtext"/>
    <w:rsid w:val="0013244B"/>
    <w:pPr>
      <w:numPr>
        <w:numId w:val="0"/>
      </w:numPr>
    </w:pPr>
  </w:style>
  <w:style w:type="paragraph" w:customStyle="1" w:styleId="Konzeptberschrift2mNum">
    <w:name w:val="Konzept Überschrift 2 mNum"/>
    <w:basedOn w:val="Konzeptberschrift1mNum"/>
    <w:next w:val="KonzeptStandardtext"/>
    <w:rsid w:val="0013244B"/>
    <w:pPr>
      <w:numPr>
        <w:ilvl w:val="1"/>
      </w:numPr>
      <w:tabs>
        <w:tab w:val="clear" w:pos="431"/>
      </w:tabs>
      <w:ind w:left="454" w:hanging="454"/>
      <w:outlineLvl w:val="1"/>
    </w:pPr>
    <w:rPr>
      <w:sz w:val="18"/>
    </w:rPr>
  </w:style>
  <w:style w:type="paragraph" w:customStyle="1" w:styleId="Konzeptberschrift2mNumgro">
    <w:name w:val="Konzept Überschrift 2 mNum groß"/>
    <w:basedOn w:val="Konzeptberschrift1mNum"/>
    <w:next w:val="KonzeptStandardaufzhlunggro"/>
    <w:rsid w:val="0013244B"/>
    <w:pPr>
      <w:numPr>
        <w:ilvl w:val="1"/>
        <w:numId w:val="33"/>
      </w:numPr>
      <w:ind w:left="567" w:hanging="567"/>
    </w:pPr>
    <w:rPr>
      <w:sz w:val="22"/>
      <w:szCs w:val="22"/>
    </w:rPr>
  </w:style>
  <w:style w:type="paragraph" w:customStyle="1" w:styleId="Konzeptberschrift2oNum">
    <w:name w:val="Konzept Überschrift 2 oNum"/>
    <w:basedOn w:val="Standard"/>
    <w:next w:val="KonzeptStandardtext"/>
    <w:rsid w:val="0013244B"/>
    <w:pPr>
      <w:keepNext/>
      <w:keepLines/>
      <w:spacing w:before="240" w:after="240" w:line="240" w:lineRule="atLeast"/>
      <w:outlineLvl w:val="1"/>
    </w:pPr>
    <w:rPr>
      <w:b/>
      <w:color w:val="003745"/>
      <w:sz w:val="18"/>
      <w:szCs w:val="24"/>
    </w:rPr>
  </w:style>
  <w:style w:type="paragraph" w:customStyle="1" w:styleId="Konzeptberschrift2oNumgro">
    <w:name w:val="Konzept Überschrift 2 oNum groß"/>
    <w:basedOn w:val="Konzeptberschrift2oNum"/>
    <w:next w:val="KonzeptStandardtextgro"/>
    <w:qFormat/>
    <w:rsid w:val="0013244B"/>
    <w:rPr>
      <w:sz w:val="22"/>
      <w:szCs w:val="22"/>
    </w:rPr>
  </w:style>
  <w:style w:type="paragraph" w:customStyle="1" w:styleId="Konzeptberschrift3mNum">
    <w:name w:val="Konzept Überschrift 3 mNum"/>
    <w:basedOn w:val="Konzeptberschrift2mNum"/>
    <w:next w:val="KonzeptStandardtext"/>
    <w:rsid w:val="0013244B"/>
    <w:pPr>
      <w:numPr>
        <w:ilvl w:val="2"/>
      </w:numPr>
      <w:tabs>
        <w:tab w:val="clear" w:pos="505"/>
      </w:tabs>
      <w:ind w:left="709" w:hanging="709"/>
      <w:outlineLvl w:val="2"/>
    </w:pPr>
  </w:style>
  <w:style w:type="paragraph" w:customStyle="1" w:styleId="Konzeptberschrift3mNumgro">
    <w:name w:val="Konzept Überschrift 3 mNum groß"/>
    <w:basedOn w:val="Konzeptberschrift2mNumgro"/>
    <w:next w:val="KonzeptStandardtextgro"/>
    <w:rsid w:val="0013244B"/>
    <w:pPr>
      <w:numPr>
        <w:ilvl w:val="2"/>
      </w:numPr>
      <w:ind w:left="709" w:hanging="709"/>
    </w:pPr>
  </w:style>
  <w:style w:type="paragraph" w:customStyle="1" w:styleId="Konzeptberschrift3oNum">
    <w:name w:val="Konzept Überschrift 3 oNum"/>
    <w:basedOn w:val="Standard"/>
    <w:next w:val="KonzeptStandardtext"/>
    <w:rsid w:val="0013244B"/>
    <w:pPr>
      <w:keepNext/>
      <w:spacing w:before="240" w:after="240" w:line="240" w:lineRule="atLeast"/>
      <w:outlineLvl w:val="2"/>
    </w:pPr>
    <w:rPr>
      <w:b/>
      <w:color w:val="003745"/>
      <w:sz w:val="18"/>
      <w:szCs w:val="24"/>
    </w:rPr>
  </w:style>
  <w:style w:type="paragraph" w:customStyle="1" w:styleId="Konzeptberschrift3oNumgro">
    <w:name w:val="Konzept Überschrift 3 oNum groß"/>
    <w:basedOn w:val="Konzeptberschrift3oNum"/>
    <w:next w:val="KonzeptStandardaufzhlunggro"/>
    <w:qFormat/>
    <w:rsid w:val="0013244B"/>
    <w:rPr>
      <w:sz w:val="22"/>
      <w:szCs w:val="22"/>
    </w:rPr>
  </w:style>
  <w:style w:type="paragraph" w:styleId="Liste">
    <w:name w:val="List"/>
    <w:basedOn w:val="Standard"/>
    <w:rsid w:val="0013244B"/>
    <w:pPr>
      <w:ind w:left="283" w:hanging="283"/>
    </w:pPr>
  </w:style>
  <w:style w:type="paragraph" w:styleId="Liste2">
    <w:name w:val="List 2"/>
    <w:basedOn w:val="Standard"/>
    <w:rsid w:val="0013244B"/>
    <w:pPr>
      <w:ind w:left="566" w:hanging="283"/>
    </w:pPr>
  </w:style>
  <w:style w:type="paragraph" w:styleId="Liste3">
    <w:name w:val="List 3"/>
    <w:basedOn w:val="Standard"/>
    <w:rsid w:val="0013244B"/>
    <w:pPr>
      <w:ind w:left="849" w:hanging="283"/>
    </w:pPr>
  </w:style>
  <w:style w:type="paragraph" w:styleId="Liste4">
    <w:name w:val="List 4"/>
    <w:basedOn w:val="Standard"/>
    <w:rsid w:val="0013244B"/>
    <w:pPr>
      <w:ind w:left="1132" w:hanging="283"/>
    </w:pPr>
  </w:style>
  <w:style w:type="paragraph" w:styleId="Liste5">
    <w:name w:val="List 5"/>
    <w:basedOn w:val="Standard"/>
    <w:rsid w:val="0013244B"/>
    <w:pPr>
      <w:ind w:left="1415" w:hanging="283"/>
    </w:pPr>
  </w:style>
  <w:style w:type="paragraph" w:styleId="Listenfortsetzung">
    <w:name w:val="List Continue"/>
    <w:basedOn w:val="Standard"/>
    <w:rsid w:val="0013244B"/>
    <w:pPr>
      <w:spacing w:after="120"/>
      <w:ind w:left="283"/>
    </w:pPr>
  </w:style>
  <w:style w:type="paragraph" w:styleId="Listenfortsetzung2">
    <w:name w:val="List Continue 2"/>
    <w:basedOn w:val="Standard"/>
    <w:rsid w:val="0013244B"/>
    <w:pPr>
      <w:spacing w:after="120"/>
      <w:ind w:left="566"/>
    </w:pPr>
  </w:style>
  <w:style w:type="paragraph" w:styleId="Listenfortsetzung3">
    <w:name w:val="List Continue 3"/>
    <w:basedOn w:val="Standard"/>
    <w:rsid w:val="0013244B"/>
    <w:pPr>
      <w:spacing w:after="120"/>
      <w:ind w:left="849"/>
    </w:pPr>
  </w:style>
  <w:style w:type="paragraph" w:styleId="Listenfortsetzung4">
    <w:name w:val="List Continue 4"/>
    <w:basedOn w:val="Standard"/>
    <w:rsid w:val="0013244B"/>
    <w:pPr>
      <w:spacing w:after="120"/>
      <w:ind w:left="1132"/>
    </w:pPr>
  </w:style>
  <w:style w:type="paragraph" w:styleId="Listenfortsetzung5">
    <w:name w:val="List Continue 5"/>
    <w:basedOn w:val="Standard"/>
    <w:rsid w:val="0013244B"/>
    <w:pPr>
      <w:spacing w:after="120"/>
      <w:ind w:left="1415"/>
    </w:pPr>
  </w:style>
  <w:style w:type="paragraph" w:styleId="Listennummer">
    <w:name w:val="List Number"/>
    <w:basedOn w:val="Standard"/>
    <w:rsid w:val="0013244B"/>
    <w:pPr>
      <w:numPr>
        <w:numId w:val="17"/>
      </w:numPr>
      <w:tabs>
        <w:tab w:val="clear" w:pos="360"/>
      </w:tabs>
      <w:ind w:left="340" w:hanging="340"/>
    </w:pPr>
  </w:style>
  <w:style w:type="paragraph" w:styleId="Listennummer2">
    <w:name w:val="List Number 2"/>
    <w:basedOn w:val="Standard"/>
    <w:rsid w:val="0013244B"/>
    <w:pPr>
      <w:numPr>
        <w:numId w:val="18"/>
      </w:numPr>
    </w:pPr>
  </w:style>
  <w:style w:type="paragraph" w:styleId="Listennummer3">
    <w:name w:val="List Number 3"/>
    <w:basedOn w:val="Standard"/>
    <w:rsid w:val="0013244B"/>
    <w:pPr>
      <w:numPr>
        <w:numId w:val="19"/>
      </w:numPr>
    </w:pPr>
  </w:style>
  <w:style w:type="paragraph" w:styleId="Listennummer4">
    <w:name w:val="List Number 4"/>
    <w:basedOn w:val="Standard"/>
    <w:rsid w:val="0013244B"/>
    <w:pPr>
      <w:numPr>
        <w:numId w:val="20"/>
      </w:numPr>
    </w:pPr>
  </w:style>
  <w:style w:type="paragraph" w:styleId="Listennummer5">
    <w:name w:val="List Number 5"/>
    <w:basedOn w:val="Standard"/>
    <w:rsid w:val="0013244B"/>
    <w:pPr>
      <w:numPr>
        <w:numId w:val="21"/>
      </w:numPr>
    </w:pPr>
  </w:style>
  <w:style w:type="paragraph" w:styleId="Makrotext">
    <w:name w:val="macro"/>
    <w:link w:val="MakrotextZchn"/>
    <w:rsid w:val="0013244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krotextZchn">
    <w:name w:val="Makrotext Zchn"/>
    <w:basedOn w:val="Absatz-Standardschriftart"/>
    <w:link w:val="Makrotext"/>
    <w:rsid w:val="006E7498"/>
    <w:rPr>
      <w:rFonts w:ascii="Courier New" w:hAnsi="Courier New" w:cs="Courier New"/>
    </w:rPr>
  </w:style>
  <w:style w:type="paragraph" w:styleId="Rechtsgrundlagenverzeichnis">
    <w:name w:val="table of authorities"/>
    <w:basedOn w:val="Standard"/>
    <w:next w:val="Standard"/>
    <w:rsid w:val="0013244B"/>
    <w:pPr>
      <w:ind w:left="220" w:hanging="220"/>
    </w:pPr>
  </w:style>
  <w:style w:type="paragraph" w:styleId="RGV-berschrift">
    <w:name w:val="toa heading"/>
    <w:basedOn w:val="Standard"/>
    <w:next w:val="Standard"/>
    <w:rsid w:val="0013244B"/>
    <w:pPr>
      <w:spacing w:before="120"/>
    </w:pPr>
    <w:rPr>
      <w:rFonts w:cs="Arial"/>
      <w:b/>
      <w:bCs/>
      <w:sz w:val="24"/>
      <w:szCs w:val="24"/>
    </w:rPr>
  </w:style>
  <w:style w:type="character" w:customStyle="1" w:styleId="Rot">
    <w:name w:val="Rot"/>
    <w:basedOn w:val="Absatz-Standardschriftart"/>
    <w:rsid w:val="0013244B"/>
    <w:rPr>
      <w:color w:val="FF0000"/>
    </w:rPr>
  </w:style>
  <w:style w:type="character" w:customStyle="1" w:styleId="Rotfett">
    <w:name w:val="Rot fett"/>
    <w:basedOn w:val="Absatz-Standardschriftart"/>
    <w:rsid w:val="0013244B"/>
    <w:rPr>
      <w:b/>
      <w:color w:val="FF0000"/>
    </w:rPr>
  </w:style>
  <w:style w:type="paragraph" w:customStyle="1" w:styleId="Scheck1Betrag">
    <w:name w:val="Scheck 1 Betrag"/>
    <w:basedOn w:val="Standard"/>
    <w:rsid w:val="0013244B"/>
    <w:pPr>
      <w:jc w:val="center"/>
    </w:pPr>
    <w:rPr>
      <w:rFonts w:ascii="Comic Sans MS" w:hAnsi="Comic Sans MS"/>
      <w:b/>
      <w:color w:val="003745"/>
      <w:sz w:val="220"/>
      <w:szCs w:val="220"/>
    </w:rPr>
  </w:style>
  <w:style w:type="paragraph" w:customStyle="1" w:styleId="Scheck1Text">
    <w:name w:val="Scheck 1 Text"/>
    <w:basedOn w:val="Standard"/>
    <w:rsid w:val="0013244B"/>
    <w:rPr>
      <w:b/>
      <w:color w:val="003745"/>
      <w:sz w:val="40"/>
    </w:rPr>
  </w:style>
  <w:style w:type="character" w:customStyle="1" w:styleId="Scheck1berschrift1">
    <w:name w:val="Scheck 1 Überschrift 1"/>
    <w:basedOn w:val="Absatz-Standardschriftart"/>
    <w:rsid w:val="0013244B"/>
    <w:rPr>
      <w:color w:val="003745"/>
      <w:sz w:val="120"/>
      <w:szCs w:val="136"/>
    </w:rPr>
  </w:style>
  <w:style w:type="character" w:customStyle="1" w:styleId="Scheck1berschrift2">
    <w:name w:val="Scheck 1 Überschrift 2"/>
    <w:basedOn w:val="Absatz-Standardschriftart"/>
    <w:rsid w:val="0013244B"/>
    <w:rPr>
      <w:b/>
      <w:color w:val="003745"/>
      <w:sz w:val="48"/>
      <w:szCs w:val="136"/>
    </w:rPr>
  </w:style>
  <w:style w:type="paragraph" w:customStyle="1" w:styleId="ScheckDatum">
    <w:name w:val="Scheck Datum"/>
    <w:basedOn w:val="Standard"/>
    <w:rsid w:val="0013244B"/>
    <w:pPr>
      <w:spacing w:before="100" w:beforeAutospacing="1"/>
    </w:pPr>
    <w:rPr>
      <w:rFonts w:ascii="Comic Sans MS" w:hAnsi="Comic Sans MS"/>
      <w:color w:val="003745"/>
      <w:sz w:val="32"/>
      <w:szCs w:val="32"/>
    </w:rPr>
  </w:style>
  <w:style w:type="character" w:styleId="Seitenzahl">
    <w:name w:val="page number"/>
    <w:basedOn w:val="Absatz-Standardschriftart"/>
    <w:rsid w:val="0013244B"/>
    <w:rPr>
      <w:rFonts w:ascii="Arial" w:hAnsi="Arial"/>
    </w:rPr>
  </w:style>
  <w:style w:type="paragraph" w:styleId="Sprechblasentext">
    <w:name w:val="Balloon Text"/>
    <w:basedOn w:val="Standard"/>
    <w:link w:val="SprechblasentextZchn"/>
    <w:rsid w:val="0013244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E7498"/>
    <w:rPr>
      <w:rFonts w:ascii="Tahoma" w:eastAsiaTheme="minorHAnsi" w:hAnsi="Tahoma" w:cs="Tahoma"/>
      <w:color w:val="000000"/>
      <w:sz w:val="16"/>
      <w:szCs w:val="16"/>
      <w:lang w:eastAsia="en-US"/>
    </w:rPr>
  </w:style>
  <w:style w:type="paragraph" w:customStyle="1" w:styleId="Standard-SparkassenRg">
    <w:name w:val="Standard - Sparkassen Rg"/>
    <w:basedOn w:val="Standard"/>
    <w:rsid w:val="0013244B"/>
    <w:rPr>
      <w:rFonts w:ascii="Sparkasse Rg" w:hAnsi="Sparkasse Rg"/>
    </w:rPr>
  </w:style>
  <w:style w:type="character" w:customStyle="1" w:styleId="StandardFett">
    <w:name w:val="Standard Fett"/>
    <w:basedOn w:val="Absatz-Standardschriftart"/>
    <w:rsid w:val="0013244B"/>
    <w:rPr>
      <w:b/>
    </w:rPr>
  </w:style>
  <w:style w:type="paragraph" w:styleId="Standardeinzug">
    <w:name w:val="Normal Indent"/>
    <w:basedOn w:val="Standard"/>
    <w:rsid w:val="0013244B"/>
    <w:pPr>
      <w:ind w:left="708"/>
    </w:pPr>
  </w:style>
  <w:style w:type="table" w:styleId="TabelleListe1">
    <w:name w:val="Table List 1"/>
    <w:basedOn w:val="NormaleTabelle"/>
    <w:rsid w:val="0013244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13244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13244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1324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13244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13244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13244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rsid w:val="0013244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Raster1">
    <w:name w:val="Table Grid 1"/>
    <w:basedOn w:val="NormaleTabelle"/>
    <w:rsid w:val="0013244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13244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13244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13244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1324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13244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13244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13244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13244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13244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13244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13244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13244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customStyle="1" w:styleId="TabellenAufzhlung">
    <w:name w:val="Tabellen Aufzählung"/>
    <w:basedOn w:val="Standard"/>
    <w:rsid w:val="006E7498"/>
    <w:pPr>
      <w:spacing w:before="60" w:after="60" w:line="200" w:lineRule="atLeast"/>
      <w:ind w:right="113"/>
    </w:pPr>
    <w:rPr>
      <w:color w:val="003745"/>
      <w:sz w:val="18"/>
    </w:rPr>
  </w:style>
  <w:style w:type="paragraph" w:customStyle="1" w:styleId="TabellenAufzhlung2">
    <w:name w:val="Tabellen Aufzählung 2"/>
    <w:basedOn w:val="Standard"/>
    <w:qFormat/>
    <w:rsid w:val="0013244B"/>
    <w:pPr>
      <w:numPr>
        <w:numId w:val="29"/>
      </w:numPr>
      <w:spacing w:before="60" w:line="240" w:lineRule="auto"/>
      <w:ind w:left="340" w:right="113" w:hanging="170"/>
    </w:pPr>
    <w:rPr>
      <w:color w:val="003745"/>
      <w:sz w:val="18"/>
    </w:rPr>
  </w:style>
  <w:style w:type="paragraph" w:customStyle="1" w:styleId="TabellenAufzhlunggrau">
    <w:name w:val="Tabellen Aufzählung grau"/>
    <w:basedOn w:val="TabellenAufzhlung"/>
    <w:rsid w:val="006E7498"/>
    <w:pPr>
      <w:tabs>
        <w:tab w:val="num" w:pos="142"/>
      </w:tabs>
      <w:ind w:left="142" w:hanging="142"/>
    </w:pPr>
    <w:rPr>
      <w:color w:val="000000"/>
    </w:rPr>
  </w:style>
  <w:style w:type="paragraph" w:customStyle="1" w:styleId="Tabellenspalten">
    <w:name w:val="Tabellenspalten"/>
    <w:basedOn w:val="Standard"/>
    <w:rsid w:val="0013244B"/>
    <w:pPr>
      <w:spacing w:before="60" w:line="240" w:lineRule="auto"/>
      <w:ind w:right="113"/>
    </w:pPr>
    <w:rPr>
      <w:color w:val="003745"/>
      <w:sz w:val="18"/>
      <w:lang w:eastAsia="zh-TW"/>
    </w:rPr>
  </w:style>
  <w:style w:type="paragraph" w:customStyle="1" w:styleId="TabellenUntertitel">
    <w:name w:val="Tabellen Untertitel"/>
    <w:basedOn w:val="Tabellenspalten"/>
    <w:rsid w:val="0013244B"/>
    <w:pPr>
      <w:spacing w:after="60"/>
    </w:pPr>
    <w:rPr>
      <w:sz w:val="20"/>
    </w:rPr>
  </w:style>
  <w:style w:type="paragraph" w:customStyle="1" w:styleId="TabellenUntertitelgrau">
    <w:name w:val="Tabellen Untertitel grau"/>
    <w:basedOn w:val="TabellenUntertitel"/>
    <w:rsid w:val="0013244B"/>
    <w:rPr>
      <w:color w:val="000000"/>
    </w:rPr>
  </w:style>
  <w:style w:type="table" w:styleId="Tabellendesign">
    <w:name w:val="Table Theme"/>
    <w:basedOn w:val="NormaleTabelle"/>
    <w:rsid w:val="001324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nGrafik">
    <w:name w:val="TabellenGrafik"/>
    <w:basedOn w:val="Tabellenspalten"/>
    <w:rsid w:val="006E7498"/>
    <w:pPr>
      <w:ind w:right="0"/>
    </w:pPr>
    <w:rPr>
      <w:sz w:val="14"/>
    </w:rPr>
  </w:style>
  <w:style w:type="paragraph" w:customStyle="1" w:styleId="Tabellengrafikgrau">
    <w:name w:val="Tabellengrafik grau"/>
    <w:basedOn w:val="TabellenGrafik"/>
    <w:rsid w:val="006E7498"/>
    <w:rPr>
      <w:color w:val="000000"/>
    </w:rPr>
  </w:style>
  <w:style w:type="paragraph" w:customStyle="1" w:styleId="Tabellenspalte1">
    <w:name w:val="Tabellenspalte1"/>
    <w:basedOn w:val="Tabellenspalten"/>
    <w:rsid w:val="006E7498"/>
  </w:style>
  <w:style w:type="paragraph" w:customStyle="1" w:styleId="Tabellenquelle">
    <w:name w:val="Tabellenquelle"/>
    <w:basedOn w:val="Standard"/>
    <w:rsid w:val="0013244B"/>
    <w:pPr>
      <w:tabs>
        <w:tab w:val="left" w:pos="425"/>
      </w:tabs>
      <w:spacing w:before="60" w:line="240" w:lineRule="auto"/>
      <w:ind w:right="113"/>
    </w:pPr>
    <w:rPr>
      <w:color w:val="003745"/>
      <w:sz w:val="14"/>
    </w:rPr>
  </w:style>
  <w:style w:type="paragraph" w:customStyle="1" w:styleId="Tabellenquellegrau">
    <w:name w:val="Tabellenquelle grau"/>
    <w:basedOn w:val="Tabellenquelle"/>
    <w:rsid w:val="0013244B"/>
    <w:rPr>
      <w:color w:val="auto"/>
    </w:rPr>
  </w:style>
  <w:style w:type="table" w:styleId="Tabellenraster">
    <w:name w:val="Table Grid"/>
    <w:basedOn w:val="NormaleTabelle"/>
    <w:uiPriority w:val="59"/>
    <w:rsid w:val="001324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nspalte1grau">
    <w:name w:val="Tabellenspalte1 grau"/>
    <w:basedOn w:val="Tabellenspalte1"/>
    <w:rsid w:val="006E7498"/>
    <w:rPr>
      <w:color w:val="auto"/>
    </w:rPr>
  </w:style>
  <w:style w:type="paragraph" w:customStyle="1" w:styleId="Tabellenspaltengrau">
    <w:name w:val="Tabellenspalten grau"/>
    <w:basedOn w:val="Tabellenspalten"/>
    <w:rsid w:val="0013244B"/>
    <w:rPr>
      <w:color w:val="000000" w:themeColor="text1"/>
    </w:rPr>
  </w:style>
  <w:style w:type="paragraph" w:customStyle="1" w:styleId="TabellenTitel">
    <w:name w:val="TabellenTitel"/>
    <w:basedOn w:val="Standard"/>
    <w:rsid w:val="006E7498"/>
    <w:pPr>
      <w:spacing w:before="60" w:after="60" w:line="240" w:lineRule="atLeast"/>
    </w:pPr>
    <w:rPr>
      <w:b/>
      <w:bCs/>
      <w:color w:val="003745"/>
      <w:sz w:val="18"/>
      <w:lang w:eastAsia="zh-TW"/>
    </w:rPr>
  </w:style>
  <w:style w:type="paragraph" w:customStyle="1" w:styleId="Tabellentitelgrau">
    <w:name w:val="Tabellentitel grau"/>
    <w:basedOn w:val="TabellenTitel"/>
    <w:rsid w:val="006E7498"/>
    <w:rPr>
      <w:color w:val="000000"/>
    </w:rPr>
  </w:style>
  <w:style w:type="paragraph" w:customStyle="1" w:styleId="TabellenTitel2">
    <w:name w:val="TabellenTitel2"/>
    <w:basedOn w:val="Standard"/>
    <w:locked/>
    <w:rsid w:val="006E7498"/>
    <w:pPr>
      <w:keepNext/>
      <w:keepLines/>
      <w:spacing w:before="60" w:after="60" w:line="240" w:lineRule="exact"/>
      <w:ind w:left="113" w:right="113"/>
    </w:pPr>
    <w:rPr>
      <w:b/>
      <w:color w:val="003745"/>
      <w:sz w:val="18"/>
      <w:lang w:eastAsia="zh-TW"/>
    </w:rPr>
  </w:style>
  <w:style w:type="paragraph" w:customStyle="1" w:styleId="berschrift1ohneNummerierung">
    <w:name w:val="Überschrift 1 ohne Nummerierung"/>
    <w:basedOn w:val="berschrift1"/>
    <w:next w:val="Standard"/>
    <w:rsid w:val="0013244B"/>
    <w:pPr>
      <w:numPr>
        <w:numId w:val="0"/>
      </w:numPr>
    </w:pPr>
  </w:style>
  <w:style w:type="paragraph" w:customStyle="1" w:styleId="berschrift2ohneNummerierung">
    <w:name w:val="Überschrift 2 ohne Nummerierung"/>
    <w:basedOn w:val="berschrift2"/>
    <w:next w:val="Standard"/>
    <w:rsid w:val="0013244B"/>
    <w:pPr>
      <w:numPr>
        <w:ilvl w:val="0"/>
        <w:numId w:val="0"/>
      </w:numPr>
    </w:pPr>
  </w:style>
  <w:style w:type="paragraph" w:customStyle="1" w:styleId="berschrift3ohneNummerierung">
    <w:name w:val="Überschrift 3 ohne Nummerierung"/>
    <w:basedOn w:val="berschrift3"/>
    <w:next w:val="Standard"/>
    <w:rsid w:val="0013244B"/>
    <w:pPr>
      <w:numPr>
        <w:ilvl w:val="0"/>
        <w:numId w:val="0"/>
      </w:numPr>
    </w:pPr>
  </w:style>
  <w:style w:type="paragraph" w:customStyle="1" w:styleId="berschrift4ohneNummerierung">
    <w:name w:val="Überschrift 4 ohne Nummerierung"/>
    <w:basedOn w:val="berschrift4"/>
    <w:next w:val="Standard"/>
    <w:rsid w:val="0013244B"/>
    <w:pPr>
      <w:numPr>
        <w:ilvl w:val="0"/>
        <w:numId w:val="0"/>
      </w:numPr>
    </w:pPr>
  </w:style>
  <w:style w:type="paragraph" w:styleId="Unterschrift">
    <w:name w:val="Signature"/>
    <w:basedOn w:val="Standard"/>
    <w:link w:val="UnterschriftZchn"/>
    <w:rsid w:val="0013244B"/>
    <w:pPr>
      <w:ind w:left="4252"/>
    </w:pPr>
  </w:style>
  <w:style w:type="character" w:customStyle="1" w:styleId="UnterschriftZchn">
    <w:name w:val="Unterschrift Zchn"/>
    <w:basedOn w:val="Absatz-Standardschriftart"/>
    <w:link w:val="Unterschrift"/>
    <w:rsid w:val="006E7498"/>
    <w:rPr>
      <w:rFonts w:ascii="DekaFrutiger 45 Light" w:eastAsiaTheme="minorHAnsi" w:hAnsi="DekaFrutiger 45 Light" w:cstheme="minorBidi"/>
      <w:color w:val="000000"/>
      <w:szCs w:val="22"/>
      <w:lang w:eastAsia="en-US"/>
    </w:rPr>
  </w:style>
  <w:style w:type="paragraph" w:customStyle="1" w:styleId="UrkundeText">
    <w:name w:val="Urkunde Text"/>
    <w:basedOn w:val="Standard"/>
    <w:rsid w:val="0013244B"/>
    <w:rPr>
      <w:b/>
      <w:color w:val="003745"/>
      <w:sz w:val="24"/>
      <w:szCs w:val="24"/>
    </w:rPr>
  </w:style>
  <w:style w:type="paragraph" w:customStyle="1" w:styleId="Urkundeberschrift1">
    <w:name w:val="Urkunde Überschrift 1"/>
    <w:basedOn w:val="Standard"/>
    <w:rsid w:val="0013244B"/>
    <w:rPr>
      <w:color w:val="003745"/>
      <w:sz w:val="100"/>
      <w:szCs w:val="100"/>
    </w:rPr>
  </w:style>
  <w:style w:type="paragraph" w:customStyle="1" w:styleId="Urkundeberschrift2">
    <w:name w:val="Urkunde Überschrift 2"/>
    <w:basedOn w:val="Urkundeberschrift1"/>
    <w:rsid w:val="0013244B"/>
    <w:rPr>
      <w:b/>
    </w:rPr>
  </w:style>
  <w:style w:type="paragraph" w:styleId="Verzeichnis1">
    <w:name w:val="toc 1"/>
    <w:basedOn w:val="Standard"/>
    <w:next w:val="Standard"/>
    <w:uiPriority w:val="39"/>
    <w:rsid w:val="0013244B"/>
    <w:pPr>
      <w:tabs>
        <w:tab w:val="left" w:pos="567"/>
        <w:tab w:val="right" w:pos="9979"/>
      </w:tabs>
      <w:spacing w:before="120" w:after="120"/>
      <w:ind w:left="567" w:right="2552" w:hanging="567"/>
    </w:pPr>
    <w:rPr>
      <w:b/>
      <w:color w:val="003745"/>
    </w:rPr>
  </w:style>
  <w:style w:type="paragraph" w:styleId="Verzeichnis2">
    <w:name w:val="toc 2"/>
    <w:basedOn w:val="Verzeichnis1"/>
    <w:next w:val="Standard"/>
    <w:uiPriority w:val="39"/>
    <w:rsid w:val="0013244B"/>
    <w:pPr>
      <w:tabs>
        <w:tab w:val="clear" w:pos="567"/>
        <w:tab w:val="left" w:pos="1134"/>
      </w:tabs>
      <w:spacing w:before="20" w:after="20"/>
      <w:ind w:left="1134"/>
    </w:pPr>
  </w:style>
  <w:style w:type="paragraph" w:styleId="Verzeichnis3">
    <w:name w:val="toc 3"/>
    <w:basedOn w:val="Verzeichnis2"/>
    <w:next w:val="Standard"/>
    <w:uiPriority w:val="39"/>
    <w:rsid w:val="0013244B"/>
    <w:pPr>
      <w:tabs>
        <w:tab w:val="clear" w:pos="1134"/>
        <w:tab w:val="left" w:pos="1701"/>
      </w:tabs>
      <w:ind w:left="1701"/>
    </w:pPr>
    <w:rPr>
      <w:noProof/>
    </w:rPr>
  </w:style>
  <w:style w:type="paragraph" w:styleId="Verzeichnis4">
    <w:name w:val="toc 4"/>
    <w:basedOn w:val="Standard"/>
    <w:next w:val="Standard"/>
    <w:autoRedefine/>
    <w:rsid w:val="0013244B"/>
    <w:pPr>
      <w:ind w:left="660"/>
    </w:pPr>
  </w:style>
  <w:style w:type="paragraph" w:styleId="Verzeichnis5">
    <w:name w:val="toc 5"/>
    <w:basedOn w:val="Standard"/>
    <w:next w:val="Standard"/>
    <w:autoRedefine/>
    <w:rsid w:val="0013244B"/>
    <w:pPr>
      <w:ind w:left="880"/>
    </w:pPr>
  </w:style>
  <w:style w:type="paragraph" w:styleId="Verzeichnis6">
    <w:name w:val="toc 6"/>
    <w:basedOn w:val="Standard"/>
    <w:next w:val="Standard"/>
    <w:autoRedefine/>
    <w:rsid w:val="0013244B"/>
    <w:pPr>
      <w:ind w:left="1100"/>
    </w:pPr>
  </w:style>
  <w:style w:type="paragraph" w:styleId="Verzeichnis7">
    <w:name w:val="toc 7"/>
    <w:basedOn w:val="Standard"/>
    <w:next w:val="Standard"/>
    <w:autoRedefine/>
    <w:rsid w:val="0013244B"/>
    <w:pPr>
      <w:ind w:left="1320"/>
    </w:pPr>
  </w:style>
  <w:style w:type="paragraph" w:styleId="Verzeichnis8">
    <w:name w:val="toc 8"/>
    <w:basedOn w:val="Standard"/>
    <w:next w:val="Standard"/>
    <w:autoRedefine/>
    <w:rsid w:val="0013244B"/>
    <w:pPr>
      <w:ind w:left="1540"/>
    </w:pPr>
  </w:style>
  <w:style w:type="paragraph" w:styleId="Verzeichnis9">
    <w:name w:val="toc 9"/>
    <w:basedOn w:val="Standard"/>
    <w:next w:val="Standard"/>
    <w:autoRedefine/>
    <w:rsid w:val="0013244B"/>
    <w:pPr>
      <w:ind w:left="1760"/>
    </w:pPr>
  </w:style>
  <w:style w:type="paragraph" w:customStyle="1" w:styleId="Zertifikatberschrift1">
    <w:name w:val="Zertifikat Überschrift 1"/>
    <w:basedOn w:val="Standard"/>
    <w:rsid w:val="0013244B"/>
    <w:rPr>
      <w:color w:val="003745"/>
      <w:sz w:val="28"/>
      <w:szCs w:val="28"/>
    </w:rPr>
  </w:style>
  <w:style w:type="paragraph" w:customStyle="1" w:styleId="Zertifikatberschrift2">
    <w:name w:val="Zertifikat Überschrift 2"/>
    <w:basedOn w:val="Zertifikatberschrift1"/>
    <w:rsid w:val="0013244B"/>
    <w:rPr>
      <w:b/>
    </w:rPr>
  </w:style>
  <w:style w:type="paragraph" w:customStyle="1" w:styleId="TabellenTitel0">
    <w:name w:val="Tabellen Titel"/>
    <w:basedOn w:val="Standard"/>
    <w:rsid w:val="0013244B"/>
    <w:pPr>
      <w:spacing w:before="60" w:after="60" w:line="240" w:lineRule="auto"/>
      <w:ind w:right="113"/>
    </w:pPr>
    <w:rPr>
      <w:b/>
      <w:bCs/>
      <w:color w:val="003745"/>
      <w:lang w:eastAsia="zh-TW"/>
    </w:rPr>
  </w:style>
  <w:style w:type="paragraph" w:customStyle="1" w:styleId="TabellenAufzhlung1">
    <w:name w:val="Tabellen Aufzählung 1"/>
    <w:basedOn w:val="Standard"/>
    <w:rsid w:val="0013244B"/>
    <w:pPr>
      <w:numPr>
        <w:numId w:val="34"/>
      </w:numPr>
      <w:tabs>
        <w:tab w:val="clear" w:pos="142"/>
      </w:tabs>
      <w:spacing w:before="60" w:line="240" w:lineRule="auto"/>
      <w:ind w:left="170" w:right="113" w:hanging="170"/>
    </w:pPr>
    <w:rPr>
      <w:color w:val="003745"/>
      <w:sz w:val="18"/>
    </w:rPr>
  </w:style>
  <w:style w:type="paragraph" w:customStyle="1" w:styleId="TabellenTitelgrau0">
    <w:name w:val="Tabellen Titel grau"/>
    <w:basedOn w:val="TabellenTitel0"/>
    <w:rsid w:val="0013244B"/>
    <w:rPr>
      <w:color w:val="000000"/>
    </w:rPr>
  </w:style>
  <w:style w:type="paragraph" w:customStyle="1" w:styleId="TabellenAufzhlung1grau">
    <w:name w:val="Tabellen Aufzählung 1 grau"/>
    <w:basedOn w:val="Standard"/>
    <w:rsid w:val="0013244B"/>
    <w:pPr>
      <w:numPr>
        <w:numId w:val="35"/>
      </w:numPr>
      <w:tabs>
        <w:tab w:val="clear" w:pos="142"/>
      </w:tabs>
      <w:spacing w:before="60" w:line="240" w:lineRule="auto"/>
      <w:ind w:left="170" w:right="113" w:hanging="170"/>
    </w:pPr>
    <w:rPr>
      <w:sz w:val="18"/>
    </w:rPr>
  </w:style>
  <w:style w:type="paragraph" w:customStyle="1" w:styleId="TabellenAufzhlung3">
    <w:name w:val="Tabellen Aufzählung 3"/>
    <w:basedOn w:val="Standard"/>
    <w:qFormat/>
    <w:rsid w:val="0013244B"/>
    <w:pPr>
      <w:numPr>
        <w:numId w:val="30"/>
      </w:numPr>
      <w:spacing w:before="60" w:line="240" w:lineRule="auto"/>
      <w:ind w:left="510" w:right="113" w:hanging="170"/>
    </w:pPr>
    <w:rPr>
      <w:color w:val="003745"/>
      <w:sz w:val="18"/>
    </w:rPr>
  </w:style>
  <w:style w:type="paragraph" w:customStyle="1" w:styleId="TabellenAufzhlung2grau">
    <w:name w:val="Tabellen Aufzählung 2 grau"/>
    <w:basedOn w:val="TabellenAufzhlung2"/>
    <w:qFormat/>
    <w:rsid w:val="0013244B"/>
    <w:pPr>
      <w:numPr>
        <w:numId w:val="31"/>
      </w:numPr>
      <w:ind w:left="340" w:hanging="170"/>
    </w:pPr>
    <w:rPr>
      <w:color w:val="000000" w:themeColor="text1"/>
    </w:rPr>
  </w:style>
  <w:style w:type="paragraph" w:customStyle="1" w:styleId="TabellenAufzhlung3grau">
    <w:name w:val="Tabellen Aufzählung 3 grau"/>
    <w:basedOn w:val="TabellenAufzhlung3"/>
    <w:qFormat/>
    <w:rsid w:val="0013244B"/>
    <w:pPr>
      <w:numPr>
        <w:numId w:val="32"/>
      </w:numPr>
      <w:ind w:left="510" w:hanging="170"/>
    </w:pPr>
    <w:rPr>
      <w:color w:val="000000" w:themeColor="text1"/>
    </w:rPr>
  </w:style>
  <w:style w:type="paragraph" w:customStyle="1" w:styleId="KonzeptAufzhlung123">
    <w:name w:val="Konzept Aufzählung 123"/>
    <w:basedOn w:val="Standard"/>
    <w:link w:val="KonzeptAufzhlung123Zchn"/>
    <w:qFormat/>
    <w:rsid w:val="0013244B"/>
    <w:pPr>
      <w:numPr>
        <w:numId w:val="25"/>
      </w:numPr>
      <w:spacing w:before="60" w:line="240" w:lineRule="auto"/>
      <w:ind w:left="284" w:hanging="284"/>
    </w:pPr>
    <w:rPr>
      <w:rFonts w:eastAsia="Times New Roman" w:cs="Times New Roman"/>
      <w:color w:val="003745"/>
      <w:sz w:val="18"/>
      <w:szCs w:val="24"/>
    </w:rPr>
  </w:style>
  <w:style w:type="character" w:customStyle="1" w:styleId="KonzeptAufzhlung123Zchn">
    <w:name w:val="Konzept Aufzählung 123 Zchn"/>
    <w:basedOn w:val="Absatz-Standardschriftart"/>
    <w:link w:val="KonzeptAufzhlung123"/>
    <w:rsid w:val="0013244B"/>
    <w:rPr>
      <w:rFonts w:ascii="DekaFrutiger 45 Light" w:hAnsi="DekaFrutiger 45 Light"/>
      <w:color w:val="003745"/>
      <w:sz w:val="18"/>
      <w:szCs w:val="24"/>
      <w:lang w:eastAsia="en-US"/>
    </w:rPr>
  </w:style>
  <w:style w:type="paragraph" w:customStyle="1" w:styleId="KonzeptAufzhlungabc">
    <w:name w:val="Konzept Aufzählung abc"/>
    <w:basedOn w:val="KonzeptStandardtext"/>
    <w:link w:val="KonzeptAufzhlungabcZchn"/>
    <w:qFormat/>
    <w:rsid w:val="0013244B"/>
    <w:pPr>
      <w:numPr>
        <w:numId w:val="26"/>
      </w:numPr>
      <w:tabs>
        <w:tab w:val="clear" w:pos="170"/>
      </w:tabs>
      <w:spacing w:before="60"/>
      <w:ind w:left="284" w:hanging="284"/>
    </w:pPr>
  </w:style>
  <w:style w:type="character" w:customStyle="1" w:styleId="KonzeptAufzhlungabcZchn">
    <w:name w:val="Konzept Aufzählung abc Zchn"/>
    <w:basedOn w:val="Absatz-Standardschriftart"/>
    <w:link w:val="KonzeptAufzhlungabc"/>
    <w:rsid w:val="0013244B"/>
    <w:rPr>
      <w:rFonts w:ascii="DekaFrutiger 45 Light" w:hAnsi="DekaFrutiger 45 Light"/>
      <w:color w:val="003745"/>
      <w:sz w:val="18"/>
      <w:szCs w:val="24"/>
      <w:lang w:eastAsia="en-US"/>
    </w:rPr>
  </w:style>
  <w:style w:type="paragraph" w:customStyle="1" w:styleId="Konzeptberschrift4mNum">
    <w:name w:val="Konzept Überschrift 4 mNum"/>
    <w:basedOn w:val="Konzeptberschrift3mNum"/>
    <w:link w:val="Konzeptberschrift4mNumZchn"/>
    <w:qFormat/>
    <w:rsid w:val="0013244B"/>
    <w:pPr>
      <w:numPr>
        <w:ilvl w:val="3"/>
      </w:numPr>
      <w:tabs>
        <w:tab w:val="clear" w:pos="4962"/>
        <w:tab w:val="num" w:pos="851"/>
      </w:tabs>
      <w:ind w:left="709" w:hanging="709"/>
    </w:pPr>
  </w:style>
  <w:style w:type="character" w:customStyle="1" w:styleId="Konzeptberschrift4mNumZchn">
    <w:name w:val="Konzept Überschrift 4 mNum Zchn"/>
    <w:basedOn w:val="Absatz-Standardschriftart"/>
    <w:link w:val="Konzeptberschrift4mNum"/>
    <w:rsid w:val="0013244B"/>
    <w:rPr>
      <w:rFonts w:ascii="DekaFrutiger 45 Light" w:hAnsi="DekaFrutiger 45 Light"/>
      <w:b/>
      <w:color w:val="003745"/>
      <w:sz w:val="18"/>
      <w:szCs w:val="24"/>
      <w:lang w:eastAsia="en-US"/>
    </w:rPr>
  </w:style>
  <w:style w:type="paragraph" w:customStyle="1" w:styleId="KonzeptAufzhlung123gro">
    <w:name w:val="Konzept Aufzählung 123 groß"/>
    <w:basedOn w:val="KonzeptAufzhlung123"/>
    <w:qFormat/>
    <w:rsid w:val="0013244B"/>
    <w:rPr>
      <w:sz w:val="22"/>
    </w:rPr>
  </w:style>
  <w:style w:type="paragraph" w:customStyle="1" w:styleId="KonzeptAufzhlungabcgro">
    <w:name w:val="Konzept Aufzählung abc groß"/>
    <w:basedOn w:val="KonzeptAufzhlungabc"/>
    <w:qFormat/>
    <w:rsid w:val="0013244B"/>
    <w:rPr>
      <w:sz w:val="22"/>
    </w:rPr>
  </w:style>
  <w:style w:type="paragraph" w:customStyle="1" w:styleId="Konzeptberschrift4mNumgro">
    <w:name w:val="Konzept Überschrift 4 mNum groß"/>
    <w:basedOn w:val="Konzeptberschrift3mNumgro"/>
    <w:next w:val="KonzeptStandardtextgro"/>
    <w:rsid w:val="0013244B"/>
    <w:pPr>
      <w:numPr>
        <w:ilvl w:val="3"/>
      </w:numPr>
      <w:spacing w:line="240" w:lineRule="auto"/>
      <w:ind w:left="851" w:hanging="851"/>
      <w:outlineLvl w:val="3"/>
    </w:pPr>
    <w:rPr>
      <w:szCs w:val="24"/>
    </w:rPr>
  </w:style>
  <w:style w:type="character" w:styleId="Hyperlink">
    <w:name w:val="Hyperlink"/>
    <w:basedOn w:val="Absatz-Standardschriftart"/>
    <w:unhideWhenUsed/>
    <w:rsid w:val="000E4201"/>
    <w:rPr>
      <w:color w:val="436A74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0E42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etriebssport@deka.de" TargetMode="External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.altus\AppData\Local\Temp\tempweb\tempweb_cd\mt_deka.dotx" TargetMode="External"/></Relationships>
</file>

<file path=word/theme/theme1.xml><?xml version="1.0" encoding="utf-8"?>
<a:theme xmlns:a="http://schemas.openxmlformats.org/drawingml/2006/main" name="Test_benutzerdefinierte_Farben">
  <a:themeElements>
    <a:clrScheme name="© Deka Investments">
      <a:dk1>
        <a:srgbClr val="000000"/>
      </a:dk1>
      <a:lt1>
        <a:srgbClr val="FFFFFF"/>
      </a:lt1>
      <a:dk2>
        <a:srgbClr val="003745"/>
      </a:dk2>
      <a:lt2>
        <a:srgbClr val="DAD2BA"/>
      </a:lt2>
      <a:accent1>
        <a:srgbClr val="436A74"/>
      </a:accent1>
      <a:accent2>
        <a:srgbClr val="92A736"/>
      </a:accent2>
      <a:accent3>
        <a:srgbClr val="829CA4"/>
      </a:accent3>
      <a:accent4>
        <a:srgbClr val="BFCCCF"/>
      </a:accent4>
      <a:accent5>
        <a:srgbClr val="E5EAEA"/>
      </a:accent5>
      <a:accent6>
        <a:srgbClr val="685D57"/>
      </a:accent6>
      <a:hlink>
        <a:srgbClr val="436A74"/>
      </a:hlink>
      <a:folHlink>
        <a:srgbClr val="829CA4"/>
      </a:folHlink>
    </a:clrScheme>
    <a:fontScheme name="© Deka Investment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solidFill>
          <a:schemeClr val="accent1"/>
        </a:solidFill>
        <a:ln w="3175" cap="flat" cmpd="sng" algn="ctr">
          <a:noFill/>
          <a:prstDash val="solid"/>
          <a:round/>
          <a:headEnd type="none" w="med" len="med"/>
          <a:tailEnd type="none" w="med" len="med"/>
        </a:ln>
        <a:effectLst/>
      </a:spPr>
      <a:bodyPr rot="0" spcFirstLastPara="0" vertOverflow="overflow" horzOverflow="overflow" vert="horz" wrap="square" lIns="72000" tIns="72000" rIns="72000" bIns="72000" numCol="1" spcCol="0" rtlCol="0" fromWordArt="0" anchor="ctr" anchorCtr="0" forceAA="0" compatLnSpc="1">
        <a:prstTxWarp prst="textNoShape">
          <a:avLst/>
        </a:prstTxWarp>
        <a:noAutofit/>
      </a:bodyPr>
      <a:lstStyle>
        <a:defPPr algn="ctr" eaLnBrk="0" fontAlgn="base" hangingPunct="0">
          <a:spcAft>
            <a:spcPct val="0"/>
          </a:spcAft>
          <a:defRPr sz="1600" dirty="0">
            <a:solidFill>
              <a:schemeClr val="bg1"/>
            </a:solidFill>
          </a:defRPr>
        </a:defPPr>
      </a:lstStyle>
    </a:spDef>
    <a:lnDef>
      <a:spPr bwMode="auto">
        <a:solidFill>
          <a:schemeClr val="bg1"/>
        </a:solidFill>
        <a:ln w="3175" cap="flat" cmpd="sng" algn="ctr">
          <a:solidFill>
            <a:schemeClr val="accent6"/>
          </a:solidFill>
          <a:prstDash val="solid"/>
          <a:round/>
          <a:headEnd type="none" w="med" len="med"/>
          <a:tailEnd type="none" w="med" len="med"/>
        </a:ln>
        <a:effectLst/>
        <a:extLs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algn="ctr" defTabSz="914400" eaLnBrk="1" fontAlgn="auto" latinLnBrk="0" hangingPunct="1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600" b="0" i="0" u="none" strike="noStrike" kern="0" cap="none" spc="0" normalizeH="0" baseline="0" noProof="0" dirty="0" err="1" smtClean="0">
            <a:ln>
              <a:noFill/>
            </a:ln>
            <a:solidFill>
              <a:schemeClr val="tx1"/>
            </a:solidFill>
            <a:effectLst/>
            <a:uLnTx/>
            <a:uFillTx/>
            <a:latin typeface="Arial" pitchFamily="34" charset="0"/>
            <a:cs typeface="Arial" pitchFamily="34" charset="0"/>
          </a:defRPr>
        </a:defPPr>
      </a:lstStyle>
    </a:txDef>
  </a:objectDefaults>
  <a:extraClrSchemeLst/>
  <a:custClrLst>
    <a:custClr name="Trüffelgrau">
      <a:srgbClr val="685D57"/>
    </a:custClr>
    <a:custClr name="Trüffelgrau 60%">
      <a:srgbClr val="9D958D"/>
    </a:custClr>
    <a:custClr name="Trüffelgrau 30%">
      <a:srgbClr val="CCC6C0"/>
    </a:custClr>
    <a:custClr name="Champagner">
      <a:srgbClr val="DAD2BA"/>
    </a:custClr>
    <a:custClr name="Champagner Dunkel">
      <a:srgbClr val="B6AD8A"/>
    </a:custClr>
    <a:custClr name="Rot">
      <a:srgbClr val="FF0000"/>
    </a:custClr>
    <a:custClr name="Amethyst">
      <a:srgbClr val="78629C"/>
    </a:custClr>
    <a:custClr name="Orange">
      <a:srgbClr val="ED9F2E"/>
    </a:custClr>
  </a:custClr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mt_deka.dotx</Template>
  <TotalTime>0</TotalTime>
  <Pages>1</Pages>
  <Words>72</Words>
  <Characters>477</Characters>
  <Application>Microsoft Office Word</Application>
  <DocSecurity>0</DocSecurity>
  <Lines>11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LETTER_EXTERNAL</vt:lpstr>
    </vt:vector>
  </TitlesOfParts>
  <Company>Mustermann GmbH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LETTER_EXTERNAL</dc:title>
  <dc:creator>Daniela Altus</dc:creator>
  <cp:lastModifiedBy>Starck, Volker</cp:lastModifiedBy>
  <cp:revision>2</cp:revision>
  <cp:lastPrinted>2025-03-20T08:36:00Z</cp:lastPrinted>
  <dcterms:created xsi:type="dcterms:W3CDTF">2026-03-20T09:30:00Z</dcterms:created>
  <dcterms:modified xsi:type="dcterms:W3CDTF">2026-03-20T09:30:00Z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w_table_656">
    <vt:lpwstr>tb_1_deka_de.docx</vt:lpwstr>
  </property>
</Properties>
</file>